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7318" w:rsidRPr="004C0F55" w:rsidRDefault="00EE7318" w:rsidP="00124E19">
      <w:pPr>
        <w:jc w:val="center"/>
        <w:rPr>
          <w:rFonts w:cs="David"/>
          <w:b/>
          <w:bCs/>
          <w:color w:val="000000"/>
          <w:sz w:val="24"/>
          <w:szCs w:val="24"/>
          <w:rtl/>
        </w:rPr>
      </w:pPr>
      <w:r w:rsidRPr="004C0F55">
        <w:rPr>
          <w:rFonts w:cs="David" w:hint="cs"/>
          <w:b/>
          <w:bCs/>
          <w:color w:val="000000"/>
          <w:sz w:val="24"/>
          <w:szCs w:val="24"/>
          <w:rtl/>
        </w:rPr>
        <w:t xml:space="preserve">                                                                                                                      </w:t>
      </w:r>
      <w:bookmarkStart w:id="0" w:name="OLE_LINK1"/>
    </w:p>
    <w:bookmarkEnd w:id="0"/>
    <w:p w:rsidR="00451C38" w:rsidRPr="000D13BF" w:rsidRDefault="00451C38" w:rsidP="00346F7D">
      <w:pPr>
        <w:jc w:val="center"/>
        <w:rPr>
          <w:rFonts w:ascii="Arial" w:hAnsi="Arial" w:cs="David"/>
          <w:b/>
          <w:bCs/>
          <w:sz w:val="26"/>
          <w:szCs w:val="26"/>
          <w:u w:val="single"/>
          <w:rtl/>
        </w:rPr>
      </w:pPr>
      <w:r w:rsidRPr="001F2681">
        <w:rPr>
          <w:rFonts w:ascii="Arial" w:hAnsi="Arial" w:cs="David"/>
          <w:b/>
          <w:bCs/>
          <w:sz w:val="26"/>
          <w:szCs w:val="26"/>
          <w:u w:val="single"/>
          <w:rtl/>
        </w:rPr>
        <w:t>מכרז מס'</w:t>
      </w:r>
      <w:r w:rsidRPr="001F2681">
        <w:rPr>
          <w:rFonts w:ascii="Arial" w:hAnsi="Arial" w:cs="David" w:hint="cs"/>
          <w:b/>
          <w:bCs/>
          <w:sz w:val="26"/>
          <w:szCs w:val="26"/>
          <w:u w:val="single"/>
          <w:rtl/>
        </w:rPr>
        <w:t xml:space="preserve"> </w:t>
      </w:r>
      <w:r w:rsidR="00346F7D">
        <w:rPr>
          <w:rFonts w:ascii="Arial" w:hAnsi="Arial" w:cs="David" w:hint="cs"/>
          <w:b/>
          <w:bCs/>
          <w:sz w:val="26"/>
          <w:szCs w:val="26"/>
          <w:u w:val="single"/>
          <w:rtl/>
        </w:rPr>
        <w:t>3/20</w:t>
      </w:r>
      <w:r w:rsidR="00EA5C99" w:rsidRPr="001F2681">
        <w:rPr>
          <w:rFonts w:ascii="Arial" w:hAnsi="Arial" w:cs="David" w:hint="cs"/>
          <w:b/>
          <w:bCs/>
          <w:sz w:val="26"/>
          <w:szCs w:val="26"/>
          <w:u w:val="single"/>
          <w:rtl/>
        </w:rPr>
        <w:t xml:space="preserve"> </w:t>
      </w:r>
      <w:r w:rsidR="000D13BF" w:rsidRPr="000D13BF">
        <w:rPr>
          <w:rFonts w:ascii="Arial" w:hAnsi="Arial" w:cs="David"/>
          <w:b/>
          <w:bCs/>
          <w:sz w:val="26"/>
          <w:szCs w:val="26"/>
          <w:u w:val="single"/>
          <w:rtl/>
        </w:rPr>
        <w:t>למתן שירותי בקרה על פרויקטים תחבורתיים (נתע) עבור ממשלת ישראל</w:t>
      </w:r>
    </w:p>
    <w:p w:rsidR="000D13BF" w:rsidRPr="000D13BF" w:rsidRDefault="003348D5" w:rsidP="000D13BF">
      <w:pPr>
        <w:pStyle w:val="af2"/>
        <w:numPr>
          <w:ilvl w:val="0"/>
          <w:numId w:val="12"/>
        </w:numPr>
        <w:spacing w:before="80"/>
        <w:ind w:left="425" w:hanging="406"/>
        <w:jc w:val="both"/>
        <w:rPr>
          <w:rFonts w:cs="David"/>
          <w:sz w:val="24"/>
          <w:szCs w:val="24"/>
        </w:rPr>
      </w:pPr>
      <w:r w:rsidRPr="00B15CA4">
        <w:rPr>
          <w:rFonts w:cs="David" w:hint="cs"/>
          <w:sz w:val="24"/>
          <w:szCs w:val="24"/>
          <w:rtl/>
        </w:rPr>
        <w:t xml:space="preserve">ביום </w:t>
      </w:r>
      <w:r w:rsidR="00B15CA4" w:rsidRPr="00B15CA4">
        <w:rPr>
          <w:rFonts w:cs="David" w:hint="cs"/>
          <w:sz w:val="24"/>
          <w:szCs w:val="24"/>
          <w:rtl/>
        </w:rPr>
        <w:t>17.8.2020</w:t>
      </w:r>
      <w:r w:rsidRPr="00B15CA4">
        <w:rPr>
          <w:rFonts w:cs="David" w:hint="cs"/>
          <w:sz w:val="24"/>
          <w:szCs w:val="24"/>
          <w:rtl/>
        </w:rPr>
        <w:t xml:space="preserve"> פרסם </w:t>
      </w:r>
      <w:r w:rsidR="00451C38" w:rsidRPr="00B15CA4">
        <w:rPr>
          <w:rFonts w:cs="David"/>
          <w:sz w:val="24"/>
          <w:szCs w:val="24"/>
          <w:rtl/>
        </w:rPr>
        <w:t>משרד</w:t>
      </w:r>
      <w:r w:rsidR="00451C38" w:rsidRPr="000D13BF">
        <w:rPr>
          <w:rFonts w:cs="David"/>
          <w:sz w:val="24"/>
          <w:szCs w:val="24"/>
          <w:rtl/>
        </w:rPr>
        <w:t xml:space="preserve"> התחבורה והבטיחות בדרכים (להלן: "</w:t>
      </w:r>
      <w:r w:rsidR="00451C38" w:rsidRPr="003348D5">
        <w:rPr>
          <w:rFonts w:cs="David"/>
          <w:b/>
          <w:bCs/>
          <w:sz w:val="24"/>
          <w:szCs w:val="24"/>
          <w:rtl/>
        </w:rPr>
        <w:t>המשרד</w:t>
      </w:r>
      <w:r w:rsidR="00451C38" w:rsidRPr="000D13BF">
        <w:rPr>
          <w:rFonts w:cs="David"/>
          <w:sz w:val="24"/>
          <w:szCs w:val="24"/>
          <w:rtl/>
        </w:rPr>
        <w:t xml:space="preserve">") </w:t>
      </w:r>
      <w:r>
        <w:rPr>
          <w:rFonts w:cs="David" w:hint="cs"/>
          <w:sz w:val="24"/>
          <w:szCs w:val="24"/>
          <w:rtl/>
        </w:rPr>
        <w:t>את המכרז שבכותרת (להלן: "</w:t>
      </w:r>
      <w:r w:rsidRPr="003348D5">
        <w:rPr>
          <w:rFonts w:cs="David" w:hint="cs"/>
          <w:b/>
          <w:bCs/>
          <w:sz w:val="24"/>
          <w:szCs w:val="24"/>
          <w:rtl/>
        </w:rPr>
        <w:t>המכרז</w:t>
      </w:r>
      <w:r>
        <w:rPr>
          <w:rFonts w:cs="David" w:hint="cs"/>
          <w:sz w:val="24"/>
          <w:szCs w:val="24"/>
          <w:rtl/>
        </w:rPr>
        <w:t>")</w:t>
      </w:r>
      <w:r w:rsidR="00444B7B">
        <w:rPr>
          <w:rFonts w:cs="David" w:hint="cs"/>
          <w:sz w:val="24"/>
          <w:szCs w:val="24"/>
          <w:rtl/>
        </w:rPr>
        <w:t xml:space="preserve">. </w:t>
      </w:r>
      <w:r w:rsidR="00002F5E">
        <w:rPr>
          <w:rFonts w:cs="David" w:hint="cs"/>
          <w:sz w:val="24"/>
          <w:szCs w:val="24"/>
          <w:rtl/>
        </w:rPr>
        <w:t>ביום 24.</w:t>
      </w:r>
      <w:r w:rsidR="009B2EC5">
        <w:rPr>
          <w:rFonts w:cs="David" w:hint="cs"/>
          <w:sz w:val="24"/>
          <w:szCs w:val="24"/>
          <w:rtl/>
        </w:rPr>
        <w:t>09</w:t>
      </w:r>
      <w:r w:rsidR="00002F5E">
        <w:rPr>
          <w:rFonts w:cs="David" w:hint="cs"/>
          <w:sz w:val="24"/>
          <w:szCs w:val="24"/>
          <w:rtl/>
        </w:rPr>
        <w:t>.2020 פורסם המענה לשאלות ההבהרה שהוגשו בנוגע למכרז</w:t>
      </w:r>
      <w:r w:rsidR="00444B7B">
        <w:rPr>
          <w:rFonts w:cs="David" w:hint="cs"/>
          <w:sz w:val="24"/>
          <w:szCs w:val="24"/>
          <w:rtl/>
        </w:rPr>
        <w:t>; ביום 1.10.2020 פורסמה הודעה על דחיית מועד להגשת הצעות</w:t>
      </w:r>
      <w:r w:rsidR="00A847E8">
        <w:rPr>
          <w:rFonts w:cs="David" w:hint="cs"/>
          <w:sz w:val="24"/>
          <w:szCs w:val="24"/>
          <w:rtl/>
        </w:rPr>
        <w:t xml:space="preserve">; וביום 15.10.2020 פורסמה הודעה בדבר שינוי בתנאי הסף ודחיית המועד להגשת ההצעות. </w:t>
      </w:r>
    </w:p>
    <w:p w:rsidR="00444B7B" w:rsidRDefault="008B18EE" w:rsidP="009A05DF">
      <w:pPr>
        <w:pStyle w:val="af2"/>
        <w:numPr>
          <w:ilvl w:val="0"/>
          <w:numId w:val="12"/>
        </w:numPr>
        <w:spacing w:before="80"/>
        <w:ind w:left="425" w:hanging="406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בהמשך לאמור מודיעה ועדת המכרזים על </w:t>
      </w:r>
      <w:r w:rsidRPr="00002F5E">
        <w:rPr>
          <w:rFonts w:cs="David" w:hint="cs"/>
          <w:b/>
          <w:bCs/>
          <w:sz w:val="28"/>
          <w:rtl/>
        </w:rPr>
        <w:t xml:space="preserve">דחיית המועד להגשת ההצעות, </w:t>
      </w:r>
      <w:r w:rsidRPr="00002F5E">
        <w:rPr>
          <w:rFonts w:cs="David" w:hint="cs"/>
          <w:b/>
          <w:bCs/>
          <w:sz w:val="28"/>
          <w:u w:val="single"/>
          <w:rtl/>
        </w:rPr>
        <w:t xml:space="preserve">ליום </w:t>
      </w:r>
      <w:r>
        <w:rPr>
          <w:rFonts w:cs="David" w:hint="cs"/>
          <w:b/>
          <w:bCs/>
          <w:sz w:val="28"/>
          <w:u w:val="single"/>
          <w:rtl/>
        </w:rPr>
        <w:t>26</w:t>
      </w:r>
      <w:r w:rsidRPr="00002F5E">
        <w:rPr>
          <w:rFonts w:cs="David" w:hint="cs"/>
          <w:b/>
          <w:bCs/>
          <w:sz w:val="28"/>
          <w:u w:val="single"/>
          <w:rtl/>
        </w:rPr>
        <w:t>.11.2020</w:t>
      </w:r>
      <w:r w:rsidRPr="00002F5E">
        <w:rPr>
          <w:rFonts w:cs="David" w:hint="cs"/>
          <w:b/>
          <w:bCs/>
          <w:sz w:val="28"/>
          <w:rtl/>
        </w:rPr>
        <w:t>. אין שינוי במועד תוקף ערבות המכרז</w:t>
      </w:r>
      <w:r>
        <w:rPr>
          <w:rFonts w:cs="David" w:hint="cs"/>
          <w:sz w:val="24"/>
          <w:szCs w:val="24"/>
          <w:rtl/>
        </w:rPr>
        <w:t>.</w:t>
      </w:r>
    </w:p>
    <w:p w:rsidR="00AE4B10" w:rsidRPr="001F2681" w:rsidRDefault="00AE4B10" w:rsidP="00AE4B10">
      <w:pPr>
        <w:pStyle w:val="af2"/>
        <w:spacing w:before="80"/>
        <w:ind w:left="19"/>
        <w:jc w:val="both"/>
        <w:rPr>
          <w:rFonts w:ascii="Arial" w:hAnsi="Arial" w:cs="David"/>
          <w:b/>
          <w:bCs/>
          <w:sz w:val="24"/>
          <w:szCs w:val="24"/>
          <w:rtl/>
        </w:rPr>
      </w:pPr>
    </w:p>
    <w:p w:rsidR="00451C38" w:rsidRPr="004C0F55" w:rsidRDefault="00451C38" w:rsidP="00451C38">
      <w:pPr>
        <w:rPr>
          <w:rFonts w:cs="David"/>
          <w:sz w:val="24"/>
          <w:szCs w:val="24"/>
        </w:rPr>
      </w:pPr>
    </w:p>
    <w:p w:rsidR="00AE4B10" w:rsidRPr="00DB49D9" w:rsidRDefault="00AE4B10" w:rsidP="00AE4B10">
      <w:pPr>
        <w:tabs>
          <w:tab w:val="left" w:pos="720"/>
        </w:tabs>
        <w:spacing w:after="200" w:line="276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>
        <w:rPr>
          <w:rFonts w:ascii="Calibri" w:eastAsia="Calibri" w:hAnsi="Calibri" w:cs="David"/>
          <w:b/>
          <w:bCs/>
          <w:sz w:val="24"/>
          <w:szCs w:val="24"/>
          <w:rtl/>
        </w:rPr>
        <w:tab/>
      </w:r>
      <w:r w:rsidRPr="00DB49D9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בכבוד רב, </w:t>
      </w:r>
    </w:p>
    <w:p w:rsidR="00AE4B10" w:rsidRPr="00DB49D9" w:rsidRDefault="00AE4B10" w:rsidP="00AE4B10">
      <w:pPr>
        <w:tabs>
          <w:tab w:val="left" w:pos="720"/>
        </w:tabs>
        <w:spacing w:after="200" w:line="276" w:lineRule="auto"/>
        <w:ind w:left="651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DB49D9">
        <w:rPr>
          <w:rFonts w:ascii="Calibri" w:eastAsia="Calibri" w:hAnsi="Calibri" w:cs="David" w:hint="cs"/>
          <w:b/>
          <w:bCs/>
          <w:sz w:val="24"/>
          <w:szCs w:val="24"/>
          <w:rtl/>
        </w:rPr>
        <w:t>משרד</w:t>
      </w:r>
      <w:r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 </w:t>
      </w:r>
      <w:r w:rsidRPr="00DB49D9">
        <w:rPr>
          <w:rFonts w:ascii="Calibri" w:eastAsia="Calibri" w:hAnsi="Calibri" w:cs="David" w:hint="cs"/>
          <w:b/>
          <w:bCs/>
          <w:sz w:val="24"/>
          <w:szCs w:val="24"/>
          <w:rtl/>
        </w:rPr>
        <w:t>התחבורה והבטיחות בדרכים</w:t>
      </w:r>
    </w:p>
    <w:p w:rsidR="005F5326" w:rsidRPr="004C0F55" w:rsidRDefault="005F5326" w:rsidP="00AE4B10">
      <w:pPr>
        <w:ind w:hanging="1"/>
        <w:jc w:val="right"/>
        <w:rPr>
          <w:rFonts w:cs="David"/>
          <w:b/>
          <w:bCs/>
          <w:color w:val="000000"/>
          <w:sz w:val="24"/>
          <w:szCs w:val="24"/>
          <w:rtl/>
        </w:rPr>
      </w:pPr>
    </w:p>
    <w:sectPr w:rsidR="005F5326" w:rsidRPr="004C0F55" w:rsidSect="009401B8">
      <w:headerReference w:type="default" r:id="rId11"/>
      <w:footerReference w:type="default" r:id="rId12"/>
      <w:endnotePr>
        <w:numFmt w:val="lowerLetter"/>
      </w:endnotePr>
      <w:pgSz w:w="11906" w:h="16838"/>
      <w:pgMar w:top="1134" w:right="1134" w:bottom="1134" w:left="1134" w:header="720" w:footer="72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159AC" w:rsidRDefault="003159AC">
      <w:r>
        <w:separator/>
      </w:r>
    </w:p>
  </w:endnote>
  <w:endnote w:type="continuationSeparator" w:id="0">
    <w:p w:rsidR="003159AC" w:rsidRDefault="00315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khbar Simplified MT">
    <w:charset w:val="02"/>
    <w:family w:val="auto"/>
    <w:pitch w:val="variable"/>
    <w:sig w:usb0="00000000" w:usb1="10000000" w:usb2="00000000" w:usb3="00000000" w:csb0="80000000" w:csb1="00000000"/>
  </w:font>
  <w:font w:name="QDavid">
    <w:charset w:val="02"/>
    <w:family w:val="auto"/>
    <w:notTrueType/>
    <w:pitch w:val="variable"/>
  </w:font>
  <w:font w:name="FrankRuehl"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863D2" w:rsidRPr="003915E5" w:rsidRDefault="00E863D2">
    <w:pPr>
      <w:pStyle w:val="a8"/>
      <w:jc w:val="right"/>
      <w:rPr>
        <w:rFonts w:cs="David"/>
      </w:rPr>
    </w:pPr>
    <w:r w:rsidRPr="003915E5">
      <w:rPr>
        <w:rFonts w:cs="David"/>
      </w:rPr>
      <w:fldChar w:fldCharType="begin"/>
    </w:r>
    <w:r w:rsidRPr="003915E5">
      <w:rPr>
        <w:rFonts w:cs="David"/>
        <w:cs/>
      </w:rPr>
      <w:instrText>PAGE   \* MERGEFORMAT</w:instrText>
    </w:r>
    <w:r w:rsidRPr="003915E5">
      <w:rPr>
        <w:rFonts w:cs="David"/>
      </w:rPr>
      <w:fldChar w:fldCharType="separate"/>
    </w:r>
    <w:r w:rsidR="009825D4" w:rsidRPr="009825D4">
      <w:rPr>
        <w:rFonts w:cs="David"/>
        <w:noProof/>
        <w:rtl/>
        <w:lang w:val="he-IL"/>
      </w:rPr>
      <w:t>2</w:t>
    </w:r>
    <w:r w:rsidRPr="003915E5">
      <w:rPr>
        <w:rFonts w:cs="David"/>
      </w:rPr>
      <w:fldChar w:fldCharType="end"/>
    </w:r>
  </w:p>
  <w:p w:rsidR="00E863D2" w:rsidRDefault="00E863D2">
    <w:pPr>
      <w:pStyle w:val="a8"/>
      <w:pBdr>
        <w:top w:val="single" w:sz="4" w:space="1" w:color="auto"/>
      </w:pBdr>
      <w:jc w:val="center"/>
      <w:rPr>
        <w:rFonts w:cs="David"/>
        <w:b/>
        <w:bCs/>
        <w:sz w:val="24"/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159AC" w:rsidRDefault="003159AC">
      <w:r>
        <w:separator/>
      </w:r>
    </w:p>
  </w:footnote>
  <w:footnote w:type="continuationSeparator" w:id="0">
    <w:p w:rsidR="003159AC" w:rsidRDefault="00315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863D2" w:rsidRDefault="006748BB" w:rsidP="00944115">
    <w:pPr>
      <w:pStyle w:val="a6"/>
      <w:tabs>
        <w:tab w:val="clear" w:pos="4153"/>
        <w:tab w:val="left" w:pos="6944"/>
      </w:tabs>
      <w:ind w:left="43"/>
      <w:jc w:val="right"/>
      <w:rPr>
        <w:noProof/>
        <w:rtl/>
        <w:lang w:eastAsia="en-US"/>
      </w:rPr>
    </w:pPr>
    <w:r>
      <w:rPr>
        <w:rFonts w:cs="David"/>
        <w:b/>
        <w:bCs/>
        <w:noProof/>
        <w:color w:val="0000FF"/>
        <w:szCs w:val="36"/>
        <w:rtl/>
        <w:lang w:eastAsia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5217160</wp:posOffset>
          </wp:positionH>
          <wp:positionV relativeFrom="paragraph">
            <wp:posOffset>-58420</wp:posOffset>
          </wp:positionV>
          <wp:extent cx="984250" cy="788670"/>
          <wp:effectExtent l="0" t="0" r="0" b="0"/>
          <wp:wrapNone/>
          <wp:docPr id="3" name="תמונה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63D2" w:rsidRPr="005A1609">
      <w:rPr>
        <w:rFonts w:cs="David"/>
        <w:b/>
        <w:bCs/>
        <w:color w:val="0000FF"/>
        <w:szCs w:val="36"/>
        <w:rtl/>
      </w:rPr>
      <w:t xml:space="preserve">מדינת ישראל  </w:t>
    </w:r>
    <w:r w:rsidR="00E863D2">
      <w:rPr>
        <w:rFonts w:cs="David" w:hint="cs"/>
        <w:b/>
        <w:bCs/>
        <w:color w:val="0000FF"/>
        <w:szCs w:val="36"/>
        <w:rtl/>
      </w:rPr>
      <w:t xml:space="preserve">                    </w:t>
    </w:r>
    <w:r w:rsidR="00E863D2" w:rsidRPr="005A1609">
      <w:rPr>
        <w:rFonts w:cs="David"/>
        <w:b/>
        <w:bCs/>
        <w:color w:val="0000FF"/>
        <w:szCs w:val="36"/>
        <w:rtl/>
      </w:rPr>
      <w:t xml:space="preserve"> </w:t>
    </w:r>
    <w:r w:rsidR="00E863D2">
      <w:rPr>
        <w:rFonts w:cs="David" w:hint="cs"/>
        <w:b/>
        <w:bCs/>
        <w:color w:val="0000FF"/>
        <w:szCs w:val="36"/>
        <w:rtl/>
      </w:rPr>
      <w:t xml:space="preserve"> </w:t>
    </w:r>
    <w:r w:rsidRPr="0038327B">
      <w:rPr>
        <w:noProof/>
        <w:lang w:eastAsia="en-US"/>
      </w:rPr>
      <w:drawing>
        <wp:inline distT="0" distB="0" distL="0" distR="0">
          <wp:extent cx="1392555" cy="601980"/>
          <wp:effectExtent l="0" t="0" r="0" b="0"/>
          <wp:docPr id="1" name="תמונה 1" descr="תיאור: תיאור: cid:image001.jpg@01CF9C31.1A24E5B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תיאור: cid:image001.jpg@01CF9C31.1A24E5B0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255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63D2" w:rsidRPr="00044550" w:rsidRDefault="00E863D2" w:rsidP="00944115">
    <w:pPr>
      <w:pStyle w:val="a6"/>
      <w:tabs>
        <w:tab w:val="clear" w:pos="4153"/>
        <w:tab w:val="left" w:pos="6944"/>
      </w:tabs>
      <w:ind w:left="43"/>
      <w:jc w:val="right"/>
      <w:rPr>
        <w:noProof/>
        <w:rtl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17984"/>
    <w:multiLevelType w:val="hybridMultilevel"/>
    <w:tmpl w:val="A72A6160"/>
    <w:lvl w:ilvl="0" w:tplc="515E00CA">
      <w:start w:val="1"/>
      <w:numFmt w:val="hebrew1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A6D3B"/>
    <w:multiLevelType w:val="hybridMultilevel"/>
    <w:tmpl w:val="938CC5CE"/>
    <w:lvl w:ilvl="0" w:tplc="51266ED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43243"/>
    <w:multiLevelType w:val="multilevel"/>
    <w:tmpl w:val="ED7E7F1C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779" w:hanging="504"/>
      </w:pPr>
      <w:rPr>
        <w:rFonts w:cs="David"/>
        <w:b w:val="0"/>
        <w:bCs w:val="0"/>
        <w:i w:val="0"/>
        <w:iCs w:val="0"/>
        <w:lang w:bidi="he-IL"/>
      </w:rPr>
    </w:lvl>
    <w:lvl w:ilvl="3">
      <w:start w:val="1"/>
      <w:numFmt w:val="decimal"/>
      <w:lvlText w:val="%1.%2.%3.%4."/>
      <w:lvlJc w:val="left"/>
      <w:pPr>
        <w:ind w:left="3199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lang w:val="en-US" w:bidi="he-IL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lang w:val="en-US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4276F3"/>
    <w:multiLevelType w:val="hybridMultilevel"/>
    <w:tmpl w:val="2C5E8574"/>
    <w:lvl w:ilvl="0" w:tplc="0409000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8" w:hanging="360"/>
      </w:pPr>
      <w:rPr>
        <w:rFonts w:ascii="Wingdings" w:hAnsi="Wingdings" w:hint="default"/>
      </w:rPr>
    </w:lvl>
  </w:abstractNum>
  <w:abstractNum w:abstractNumId="4" w15:restartNumberingAfterBreak="0">
    <w:nsid w:val="20522C3C"/>
    <w:multiLevelType w:val="hybridMultilevel"/>
    <w:tmpl w:val="7F126DCC"/>
    <w:lvl w:ilvl="0" w:tplc="E826A8B8">
      <w:start w:val="1"/>
      <w:numFmt w:val="bullet"/>
      <w:lvlText w:val="▢"/>
      <w:lvlJc w:val="left"/>
      <w:pPr>
        <w:ind w:left="1080" w:hanging="360"/>
      </w:pPr>
      <w:rPr>
        <w:rFonts w:ascii="Yu Gothic Medium" w:eastAsia="Yu Gothic Medium" w:hAnsi="Yu Gothic Medium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D41B51"/>
    <w:multiLevelType w:val="hybridMultilevel"/>
    <w:tmpl w:val="2D685D0C"/>
    <w:lvl w:ilvl="0" w:tplc="A9BC2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8226A"/>
    <w:multiLevelType w:val="multilevel"/>
    <w:tmpl w:val="BC92D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23783E"/>
    <w:multiLevelType w:val="hybridMultilevel"/>
    <w:tmpl w:val="43AC8966"/>
    <w:lvl w:ilvl="0" w:tplc="E826A8B8">
      <w:start w:val="1"/>
      <w:numFmt w:val="bullet"/>
      <w:lvlText w:val="▢"/>
      <w:lvlJc w:val="left"/>
      <w:pPr>
        <w:ind w:left="720" w:hanging="360"/>
      </w:pPr>
      <w:rPr>
        <w:rFonts w:ascii="Yu Gothic Medium" w:eastAsia="Yu Gothic Medium" w:hAnsi="Yu Gothic Medium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935AE"/>
    <w:multiLevelType w:val="multilevel"/>
    <w:tmpl w:val="AAA0621A"/>
    <w:lvl w:ilvl="0">
      <w:start w:val="1"/>
      <w:numFmt w:val="decimal"/>
      <w:lvlText w:val="%1"/>
      <w:lvlJc w:val="left"/>
      <w:pPr>
        <w:tabs>
          <w:tab w:val="num" w:pos="465"/>
        </w:tabs>
        <w:ind w:left="465" w:right="465" w:hanging="465"/>
      </w:pPr>
      <w:rPr>
        <w:rFonts w:hint="cs"/>
      </w:rPr>
    </w:lvl>
    <w:lvl w:ilvl="1">
      <w:start w:val="1"/>
      <w:numFmt w:val="decimal"/>
      <w:pStyle w:val="7"/>
      <w:lvlText w:val="%1.%2"/>
      <w:lvlJc w:val="left"/>
      <w:pPr>
        <w:tabs>
          <w:tab w:val="num" w:pos="1440"/>
        </w:tabs>
        <w:ind w:left="1440" w:right="1440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670"/>
        </w:tabs>
        <w:ind w:left="2670" w:right="267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right="3645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980"/>
        </w:tabs>
        <w:ind w:left="4980" w:right="49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955"/>
        </w:tabs>
        <w:ind w:left="5955" w:right="595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930"/>
        </w:tabs>
        <w:ind w:left="6930" w:right="693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8265"/>
        </w:tabs>
        <w:ind w:left="8265" w:right="8265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9240"/>
        </w:tabs>
        <w:ind w:left="9240" w:right="9240" w:hanging="1440"/>
      </w:pPr>
      <w:rPr>
        <w:rFonts w:hint="cs"/>
      </w:rPr>
    </w:lvl>
  </w:abstractNum>
  <w:abstractNum w:abstractNumId="9" w15:restartNumberingAfterBreak="0">
    <w:nsid w:val="38D92501"/>
    <w:multiLevelType w:val="multilevel"/>
    <w:tmpl w:val="3FC2453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 w:val="0"/>
        <w:bCs w:val="0"/>
        <w:sz w:val="28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005" w:hanging="10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402" w:hanging="397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F794C29"/>
    <w:multiLevelType w:val="multilevel"/>
    <w:tmpl w:val="3FC2453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 w:val="0"/>
        <w:bCs w:val="0"/>
        <w:sz w:val="28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005" w:hanging="10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402" w:hanging="397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0647403"/>
    <w:multiLevelType w:val="hybridMultilevel"/>
    <w:tmpl w:val="56A43216"/>
    <w:lvl w:ilvl="0" w:tplc="89ECB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C135EF"/>
    <w:multiLevelType w:val="multilevel"/>
    <w:tmpl w:val="3FC2453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 w:val="0"/>
        <w:bCs w:val="0"/>
        <w:sz w:val="28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005" w:hanging="10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402" w:hanging="397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D92E27"/>
    <w:multiLevelType w:val="multilevel"/>
    <w:tmpl w:val="3FC2453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 w:val="0"/>
        <w:bCs w:val="0"/>
        <w:sz w:val="28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005" w:hanging="10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402" w:hanging="397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1AA2AAB"/>
    <w:multiLevelType w:val="hybridMultilevel"/>
    <w:tmpl w:val="17EE4F0C"/>
    <w:lvl w:ilvl="0" w:tplc="7BD058CC">
      <w:start w:val="1"/>
      <w:numFmt w:val="bullet"/>
      <w:lvlText w:val="-"/>
      <w:lvlJc w:val="left"/>
      <w:pPr>
        <w:ind w:left="858" w:hanging="360"/>
      </w:pPr>
      <w:rPr>
        <w:rFonts w:ascii="Calibri" w:eastAsia="Calibri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5" w15:restartNumberingAfterBreak="0">
    <w:nsid w:val="52607105"/>
    <w:multiLevelType w:val="hybridMultilevel"/>
    <w:tmpl w:val="A72A6160"/>
    <w:lvl w:ilvl="0" w:tplc="515E00CA">
      <w:start w:val="1"/>
      <w:numFmt w:val="hebrew1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17AAB"/>
    <w:multiLevelType w:val="multilevel"/>
    <w:tmpl w:val="18BA0DD6"/>
    <w:lvl w:ilvl="0">
      <w:start w:val="1"/>
      <w:numFmt w:val="decimal"/>
      <w:pStyle w:val="10"/>
      <w:lvlText w:val="%1.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20"/>
      <w:lvlText w:val="%1.%2"/>
      <w:lvlJc w:val="left"/>
      <w:pPr>
        <w:tabs>
          <w:tab w:val="num" w:pos="1191"/>
        </w:tabs>
        <w:ind w:left="1191" w:hanging="624"/>
      </w:pPr>
      <w:rPr>
        <w:b w:val="0"/>
        <w:bCs w:val="0"/>
        <w:lang w:bidi="he-IL"/>
      </w:rPr>
    </w:lvl>
    <w:lvl w:ilvl="2">
      <w:start w:val="1"/>
      <w:numFmt w:val="decimal"/>
      <w:pStyle w:val="30"/>
      <w:lvlText w:val="%1.%2.%3"/>
      <w:lvlJc w:val="left"/>
      <w:pPr>
        <w:tabs>
          <w:tab w:val="num" w:pos="2110"/>
        </w:tabs>
        <w:ind w:left="2110" w:hanging="850"/>
      </w:pPr>
      <w:rPr>
        <w:lang w:bidi="he-IL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119"/>
        </w:tabs>
        <w:ind w:left="3119" w:hanging="1078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4366"/>
        </w:tabs>
        <w:ind w:left="4366" w:hanging="1247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5AF817B0"/>
    <w:multiLevelType w:val="multilevel"/>
    <w:tmpl w:val="D1D67784"/>
    <w:lvl w:ilvl="0">
      <w:start w:val="5"/>
      <w:numFmt w:val="decimal"/>
      <w:lvlText w:val="%1"/>
      <w:lvlJc w:val="left"/>
      <w:pPr>
        <w:ind w:left="765" w:hanging="765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615" w:hanging="765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465" w:hanging="765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315" w:hanging="765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165" w:hanging="765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1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240" w:hanging="1440"/>
      </w:pPr>
      <w:rPr>
        <w:rFonts w:hint="default"/>
        <w:sz w:val="24"/>
      </w:rPr>
    </w:lvl>
  </w:abstractNum>
  <w:abstractNum w:abstractNumId="18" w15:restartNumberingAfterBreak="0">
    <w:nsid w:val="5DF83471"/>
    <w:multiLevelType w:val="hybridMultilevel"/>
    <w:tmpl w:val="0554E1A8"/>
    <w:lvl w:ilvl="0" w:tplc="219CC10E">
      <w:start w:val="1"/>
      <w:numFmt w:val="hebrew1"/>
      <w:lvlText w:val="%1."/>
      <w:lvlJc w:val="left"/>
      <w:pPr>
        <w:ind w:left="359" w:hanging="360"/>
      </w:pPr>
      <w:rPr>
        <w:rFonts w:ascii="Arial" w:eastAsia="Times New Roman" w:hAnsi="Arial" w:cs="David"/>
      </w:rPr>
    </w:lvl>
    <w:lvl w:ilvl="1" w:tplc="D5387950">
      <w:start w:val="1"/>
      <w:numFmt w:val="decimal"/>
      <w:lvlText w:val="%2."/>
      <w:lvlJc w:val="center"/>
      <w:pPr>
        <w:ind w:left="107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9" w15:restartNumberingAfterBreak="0">
    <w:nsid w:val="5E50753B"/>
    <w:multiLevelType w:val="hybridMultilevel"/>
    <w:tmpl w:val="7584AE04"/>
    <w:lvl w:ilvl="0" w:tplc="0409000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56" w:hanging="360"/>
      </w:pPr>
      <w:rPr>
        <w:rFonts w:ascii="Wingdings" w:hAnsi="Wingdings" w:hint="default"/>
      </w:rPr>
    </w:lvl>
  </w:abstractNum>
  <w:abstractNum w:abstractNumId="20" w15:restartNumberingAfterBreak="0">
    <w:nsid w:val="61222B2F"/>
    <w:multiLevelType w:val="hybridMultilevel"/>
    <w:tmpl w:val="FCB68424"/>
    <w:lvl w:ilvl="0" w:tplc="AEC6556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D9D45D5C">
      <w:start w:val="1"/>
      <w:numFmt w:val="hebrew1"/>
      <w:lvlText w:val="%2."/>
      <w:lvlJc w:val="left"/>
      <w:pPr>
        <w:ind w:left="107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1" w15:restartNumberingAfterBreak="0">
    <w:nsid w:val="612338B4"/>
    <w:multiLevelType w:val="multilevel"/>
    <w:tmpl w:val="3FC2453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 w:val="0"/>
        <w:bCs w:val="0"/>
        <w:sz w:val="28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005" w:hanging="10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402" w:hanging="397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38F2010"/>
    <w:multiLevelType w:val="multilevel"/>
    <w:tmpl w:val="3650074E"/>
    <w:lvl w:ilvl="0">
      <w:start w:val="5"/>
      <w:numFmt w:val="decimal"/>
      <w:lvlText w:val="%1"/>
      <w:lvlJc w:val="left"/>
      <w:pPr>
        <w:ind w:left="765" w:hanging="765"/>
      </w:pPr>
      <w:rPr>
        <w:rFonts w:hint="default"/>
        <w:sz w:val="24"/>
      </w:rPr>
    </w:lvl>
    <w:lvl w:ilvl="1">
      <w:start w:val="5"/>
      <w:numFmt w:val="decimal"/>
      <w:lvlText w:val="%1.%2"/>
      <w:lvlJc w:val="left"/>
      <w:pPr>
        <w:ind w:left="1615" w:hanging="76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465" w:hanging="765"/>
      </w:pPr>
      <w:rPr>
        <w:rFonts w:hint="default"/>
        <w:sz w:val="24"/>
      </w:rPr>
    </w:lvl>
    <w:lvl w:ilvl="3">
      <w:start w:val="3"/>
      <w:numFmt w:val="decimal"/>
      <w:lvlText w:val="%1.%2.%3.%4"/>
      <w:lvlJc w:val="left"/>
      <w:pPr>
        <w:ind w:left="3315" w:hanging="765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165" w:hanging="765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1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240" w:hanging="1440"/>
      </w:pPr>
      <w:rPr>
        <w:rFonts w:hint="default"/>
        <w:sz w:val="24"/>
      </w:rPr>
    </w:lvl>
  </w:abstractNum>
  <w:abstractNum w:abstractNumId="23" w15:restartNumberingAfterBreak="0">
    <w:nsid w:val="6D4F4194"/>
    <w:multiLevelType w:val="multilevel"/>
    <w:tmpl w:val="4866DFA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2835"/>
        </w:tabs>
        <w:ind w:left="2835" w:righ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24" w15:restartNumberingAfterBreak="0">
    <w:nsid w:val="704A1F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lang w:val="en-US" w:bidi="he-IL"/>
      </w:rPr>
    </w:lvl>
    <w:lvl w:ilvl="4">
      <w:start w:val="1"/>
      <w:numFmt w:val="decimal"/>
      <w:lvlText w:val="%1.%2.%3.%4.%5."/>
      <w:lvlJc w:val="left"/>
      <w:pPr>
        <w:ind w:left="4194" w:hanging="792"/>
      </w:pPr>
      <w:rPr>
        <w:b w:val="0"/>
        <w:bCs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43B484F"/>
    <w:multiLevelType w:val="multilevel"/>
    <w:tmpl w:val="9078D44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734" w:hanging="60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25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88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  <w:sz w:val="24"/>
      </w:rPr>
    </w:lvl>
  </w:abstractNum>
  <w:abstractNum w:abstractNumId="26" w15:restartNumberingAfterBreak="0">
    <w:nsid w:val="777811DB"/>
    <w:multiLevelType w:val="multilevel"/>
    <w:tmpl w:val="3FC2453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 w:val="0"/>
        <w:bCs w:val="0"/>
        <w:sz w:val="28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005" w:hanging="10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402" w:hanging="397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B67B4D"/>
    <w:multiLevelType w:val="multilevel"/>
    <w:tmpl w:val="3FC2453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 w:val="0"/>
        <w:bCs w:val="0"/>
        <w:sz w:val="28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3005" w:hanging="1020"/>
      </w:pPr>
      <w:rPr>
        <w:rFonts w:hint="default"/>
      </w:rPr>
    </w:lvl>
    <w:lvl w:ilvl="4">
      <w:start w:val="1"/>
      <w:numFmt w:val="hebrew1"/>
      <w:lvlText w:val="%5."/>
      <w:lvlJc w:val="left"/>
      <w:pPr>
        <w:ind w:left="3402" w:hanging="397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AF1430A"/>
    <w:multiLevelType w:val="multilevel"/>
    <w:tmpl w:val="195E985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B9B3F4D"/>
    <w:multiLevelType w:val="hybridMultilevel"/>
    <w:tmpl w:val="A72A6160"/>
    <w:lvl w:ilvl="0" w:tplc="515E00CA">
      <w:start w:val="1"/>
      <w:numFmt w:val="hebrew1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6"/>
  </w:num>
  <w:num w:numId="4">
    <w:abstractNumId w:val="18"/>
  </w:num>
  <w:num w:numId="5">
    <w:abstractNumId w:val="0"/>
  </w:num>
  <w:num w:numId="6">
    <w:abstractNumId w:val="20"/>
  </w:num>
  <w:num w:numId="7">
    <w:abstractNumId w:val="15"/>
  </w:num>
  <w:num w:numId="8">
    <w:abstractNumId w:val="5"/>
  </w:num>
  <w:num w:numId="9">
    <w:abstractNumId w:val="1"/>
  </w:num>
  <w:num w:numId="10">
    <w:abstractNumId w:val="11"/>
  </w:num>
  <w:num w:numId="11">
    <w:abstractNumId w:val="29"/>
  </w:num>
  <w:num w:numId="12">
    <w:abstractNumId w:val="24"/>
  </w:num>
  <w:num w:numId="13">
    <w:abstractNumId w:val="2"/>
  </w:num>
  <w:num w:numId="14">
    <w:abstractNumId w:val="8"/>
  </w:num>
  <w:num w:numId="15">
    <w:abstractNumId w:val="3"/>
  </w:num>
  <w:num w:numId="16">
    <w:abstractNumId w:val="19"/>
  </w:num>
  <w:num w:numId="17">
    <w:abstractNumId w:val="10"/>
  </w:num>
  <w:num w:numId="18">
    <w:abstractNumId w:val="4"/>
  </w:num>
  <w:num w:numId="19">
    <w:abstractNumId w:val="7"/>
  </w:num>
  <w:num w:numId="20">
    <w:abstractNumId w:val="28"/>
  </w:num>
  <w:num w:numId="21">
    <w:abstractNumId w:val="12"/>
  </w:num>
  <w:num w:numId="22">
    <w:abstractNumId w:val="13"/>
  </w:num>
  <w:num w:numId="23">
    <w:abstractNumId w:val="26"/>
  </w:num>
  <w:num w:numId="24">
    <w:abstractNumId w:val="27"/>
  </w:num>
  <w:num w:numId="25">
    <w:abstractNumId w:val="21"/>
  </w:num>
  <w:num w:numId="26">
    <w:abstractNumId w:val="9"/>
  </w:num>
  <w:num w:numId="27">
    <w:abstractNumId w:val="17"/>
  </w:num>
  <w:num w:numId="28">
    <w:abstractNumId w:val="25"/>
  </w:num>
  <w:num w:numId="29">
    <w:abstractNumId w:val="22"/>
  </w:num>
  <w:num w:numId="3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8F6"/>
    <w:rsid w:val="00000828"/>
    <w:rsid w:val="000015DC"/>
    <w:rsid w:val="00002F5E"/>
    <w:rsid w:val="00003AD9"/>
    <w:rsid w:val="00003D9F"/>
    <w:rsid w:val="0000473A"/>
    <w:rsid w:val="00004D72"/>
    <w:rsid w:val="00010773"/>
    <w:rsid w:val="00010C40"/>
    <w:rsid w:val="000116A2"/>
    <w:rsid w:val="00011736"/>
    <w:rsid w:val="000121D3"/>
    <w:rsid w:val="000123C8"/>
    <w:rsid w:val="000141BC"/>
    <w:rsid w:val="0001507F"/>
    <w:rsid w:val="00017DFA"/>
    <w:rsid w:val="00021352"/>
    <w:rsid w:val="00021502"/>
    <w:rsid w:val="00021795"/>
    <w:rsid w:val="00021E36"/>
    <w:rsid w:val="000240C7"/>
    <w:rsid w:val="0002435E"/>
    <w:rsid w:val="00024B12"/>
    <w:rsid w:val="00025228"/>
    <w:rsid w:val="00025FBC"/>
    <w:rsid w:val="00026334"/>
    <w:rsid w:val="00026340"/>
    <w:rsid w:val="0002690F"/>
    <w:rsid w:val="00030448"/>
    <w:rsid w:val="00030756"/>
    <w:rsid w:val="000308FF"/>
    <w:rsid w:val="000312BD"/>
    <w:rsid w:val="00031D39"/>
    <w:rsid w:val="00031E61"/>
    <w:rsid w:val="00031FE3"/>
    <w:rsid w:val="000324E5"/>
    <w:rsid w:val="000333A3"/>
    <w:rsid w:val="0003373D"/>
    <w:rsid w:val="00034DCD"/>
    <w:rsid w:val="00035462"/>
    <w:rsid w:val="00035B3C"/>
    <w:rsid w:val="000409EB"/>
    <w:rsid w:val="000411E6"/>
    <w:rsid w:val="00041FBB"/>
    <w:rsid w:val="00043A3A"/>
    <w:rsid w:val="000440D1"/>
    <w:rsid w:val="00044550"/>
    <w:rsid w:val="000447D7"/>
    <w:rsid w:val="00045B86"/>
    <w:rsid w:val="00047451"/>
    <w:rsid w:val="00050C5B"/>
    <w:rsid w:val="000524FA"/>
    <w:rsid w:val="000531C5"/>
    <w:rsid w:val="00053F81"/>
    <w:rsid w:val="00054D81"/>
    <w:rsid w:val="00055073"/>
    <w:rsid w:val="000606B7"/>
    <w:rsid w:val="00060AFA"/>
    <w:rsid w:val="0006292C"/>
    <w:rsid w:val="00063268"/>
    <w:rsid w:val="00063595"/>
    <w:rsid w:val="00063BA0"/>
    <w:rsid w:val="00063C2B"/>
    <w:rsid w:val="00064728"/>
    <w:rsid w:val="00064FEE"/>
    <w:rsid w:val="0006638D"/>
    <w:rsid w:val="000665A5"/>
    <w:rsid w:val="000717C8"/>
    <w:rsid w:val="00073F21"/>
    <w:rsid w:val="00074E23"/>
    <w:rsid w:val="00074E5B"/>
    <w:rsid w:val="000755DF"/>
    <w:rsid w:val="00075779"/>
    <w:rsid w:val="000762A8"/>
    <w:rsid w:val="00076A5C"/>
    <w:rsid w:val="00076D18"/>
    <w:rsid w:val="000809B7"/>
    <w:rsid w:val="0008134F"/>
    <w:rsid w:val="000817BE"/>
    <w:rsid w:val="000827E8"/>
    <w:rsid w:val="00082C6D"/>
    <w:rsid w:val="00082DA1"/>
    <w:rsid w:val="00082F2E"/>
    <w:rsid w:val="000845FB"/>
    <w:rsid w:val="000851EE"/>
    <w:rsid w:val="000853A7"/>
    <w:rsid w:val="00086718"/>
    <w:rsid w:val="000920C2"/>
    <w:rsid w:val="00092934"/>
    <w:rsid w:val="0009348D"/>
    <w:rsid w:val="00095EAD"/>
    <w:rsid w:val="000975DF"/>
    <w:rsid w:val="000A2D2C"/>
    <w:rsid w:val="000A2F51"/>
    <w:rsid w:val="000A3315"/>
    <w:rsid w:val="000A3389"/>
    <w:rsid w:val="000A38AF"/>
    <w:rsid w:val="000A4D70"/>
    <w:rsid w:val="000A5326"/>
    <w:rsid w:val="000A6018"/>
    <w:rsid w:val="000A6B89"/>
    <w:rsid w:val="000A72DF"/>
    <w:rsid w:val="000A785E"/>
    <w:rsid w:val="000B0A44"/>
    <w:rsid w:val="000B1109"/>
    <w:rsid w:val="000B1F75"/>
    <w:rsid w:val="000B2F06"/>
    <w:rsid w:val="000B3429"/>
    <w:rsid w:val="000B37C9"/>
    <w:rsid w:val="000B6A22"/>
    <w:rsid w:val="000B7D34"/>
    <w:rsid w:val="000C23E1"/>
    <w:rsid w:val="000C34BF"/>
    <w:rsid w:val="000C424A"/>
    <w:rsid w:val="000C633E"/>
    <w:rsid w:val="000C6470"/>
    <w:rsid w:val="000C78BF"/>
    <w:rsid w:val="000C7DA4"/>
    <w:rsid w:val="000C7E9A"/>
    <w:rsid w:val="000D0FED"/>
    <w:rsid w:val="000D13BF"/>
    <w:rsid w:val="000D14ED"/>
    <w:rsid w:val="000D1627"/>
    <w:rsid w:val="000D1C46"/>
    <w:rsid w:val="000D1E3B"/>
    <w:rsid w:val="000D3306"/>
    <w:rsid w:val="000D3B65"/>
    <w:rsid w:val="000D3C4A"/>
    <w:rsid w:val="000D4C70"/>
    <w:rsid w:val="000D4EEE"/>
    <w:rsid w:val="000D5653"/>
    <w:rsid w:val="000D6070"/>
    <w:rsid w:val="000D7308"/>
    <w:rsid w:val="000E042B"/>
    <w:rsid w:val="000E1E06"/>
    <w:rsid w:val="000E1EE0"/>
    <w:rsid w:val="000E41A2"/>
    <w:rsid w:val="000E4DD3"/>
    <w:rsid w:val="000E688A"/>
    <w:rsid w:val="000F143D"/>
    <w:rsid w:val="000F1BDF"/>
    <w:rsid w:val="000F1D2B"/>
    <w:rsid w:val="000F277B"/>
    <w:rsid w:val="000F2EEB"/>
    <w:rsid w:val="000F47B9"/>
    <w:rsid w:val="000F4D24"/>
    <w:rsid w:val="000F4FA3"/>
    <w:rsid w:val="000F5F18"/>
    <w:rsid w:val="000F6BE5"/>
    <w:rsid w:val="000F6C20"/>
    <w:rsid w:val="000F707E"/>
    <w:rsid w:val="000F7D8F"/>
    <w:rsid w:val="00100338"/>
    <w:rsid w:val="0010067F"/>
    <w:rsid w:val="00100CD9"/>
    <w:rsid w:val="00101FC3"/>
    <w:rsid w:val="001024E3"/>
    <w:rsid w:val="00102550"/>
    <w:rsid w:val="00102E0E"/>
    <w:rsid w:val="001054DA"/>
    <w:rsid w:val="001059CD"/>
    <w:rsid w:val="001065E5"/>
    <w:rsid w:val="0010686E"/>
    <w:rsid w:val="00107BE6"/>
    <w:rsid w:val="0011042E"/>
    <w:rsid w:val="0011095B"/>
    <w:rsid w:val="0011127F"/>
    <w:rsid w:val="001132D1"/>
    <w:rsid w:val="0011408F"/>
    <w:rsid w:val="00114232"/>
    <w:rsid w:val="0011424C"/>
    <w:rsid w:val="0011522E"/>
    <w:rsid w:val="00115CF3"/>
    <w:rsid w:val="00120A12"/>
    <w:rsid w:val="00120E27"/>
    <w:rsid w:val="001214EB"/>
    <w:rsid w:val="0012292F"/>
    <w:rsid w:val="0012322D"/>
    <w:rsid w:val="00123419"/>
    <w:rsid w:val="001239A8"/>
    <w:rsid w:val="00123F28"/>
    <w:rsid w:val="00124E19"/>
    <w:rsid w:val="00125D13"/>
    <w:rsid w:val="00126224"/>
    <w:rsid w:val="00126372"/>
    <w:rsid w:val="001265F0"/>
    <w:rsid w:val="001268E3"/>
    <w:rsid w:val="00126AF4"/>
    <w:rsid w:val="00127867"/>
    <w:rsid w:val="00130A6B"/>
    <w:rsid w:val="001315E4"/>
    <w:rsid w:val="00132323"/>
    <w:rsid w:val="00133A3E"/>
    <w:rsid w:val="00134195"/>
    <w:rsid w:val="001346E7"/>
    <w:rsid w:val="00137094"/>
    <w:rsid w:val="00137256"/>
    <w:rsid w:val="00137C24"/>
    <w:rsid w:val="001406A0"/>
    <w:rsid w:val="001416AD"/>
    <w:rsid w:val="00141D15"/>
    <w:rsid w:val="00141F07"/>
    <w:rsid w:val="001431D1"/>
    <w:rsid w:val="001442EC"/>
    <w:rsid w:val="00145385"/>
    <w:rsid w:val="00146155"/>
    <w:rsid w:val="001461FF"/>
    <w:rsid w:val="00151419"/>
    <w:rsid w:val="00152429"/>
    <w:rsid w:val="0015295B"/>
    <w:rsid w:val="001543C1"/>
    <w:rsid w:val="00154C54"/>
    <w:rsid w:val="00154D7E"/>
    <w:rsid w:val="001558C1"/>
    <w:rsid w:val="001558E1"/>
    <w:rsid w:val="00160BEF"/>
    <w:rsid w:val="0016285E"/>
    <w:rsid w:val="00163422"/>
    <w:rsid w:val="001644A4"/>
    <w:rsid w:val="0016614A"/>
    <w:rsid w:val="00170E04"/>
    <w:rsid w:val="00171B04"/>
    <w:rsid w:val="001726A6"/>
    <w:rsid w:val="001753A1"/>
    <w:rsid w:val="00177135"/>
    <w:rsid w:val="00181B65"/>
    <w:rsid w:val="00182719"/>
    <w:rsid w:val="00182D12"/>
    <w:rsid w:val="001841F9"/>
    <w:rsid w:val="001853AF"/>
    <w:rsid w:val="00185795"/>
    <w:rsid w:val="0019014A"/>
    <w:rsid w:val="0019059F"/>
    <w:rsid w:val="00191BBC"/>
    <w:rsid w:val="0019205A"/>
    <w:rsid w:val="001922EF"/>
    <w:rsid w:val="001926D4"/>
    <w:rsid w:val="001934B0"/>
    <w:rsid w:val="001946D4"/>
    <w:rsid w:val="001957BB"/>
    <w:rsid w:val="00195FB1"/>
    <w:rsid w:val="00196566"/>
    <w:rsid w:val="0019704C"/>
    <w:rsid w:val="00197292"/>
    <w:rsid w:val="0019779B"/>
    <w:rsid w:val="001A01A3"/>
    <w:rsid w:val="001A01AF"/>
    <w:rsid w:val="001A045E"/>
    <w:rsid w:val="001A2515"/>
    <w:rsid w:val="001A2BEC"/>
    <w:rsid w:val="001A3D5F"/>
    <w:rsid w:val="001A3DE5"/>
    <w:rsid w:val="001A3E3C"/>
    <w:rsid w:val="001A43A5"/>
    <w:rsid w:val="001A4FEC"/>
    <w:rsid w:val="001A5BB4"/>
    <w:rsid w:val="001A75CF"/>
    <w:rsid w:val="001B1B25"/>
    <w:rsid w:val="001B1FCD"/>
    <w:rsid w:val="001B5578"/>
    <w:rsid w:val="001B591C"/>
    <w:rsid w:val="001B5AE8"/>
    <w:rsid w:val="001B7C7E"/>
    <w:rsid w:val="001C16ED"/>
    <w:rsid w:val="001C1B2D"/>
    <w:rsid w:val="001C1D81"/>
    <w:rsid w:val="001C49F9"/>
    <w:rsid w:val="001C557D"/>
    <w:rsid w:val="001C6CF2"/>
    <w:rsid w:val="001C7091"/>
    <w:rsid w:val="001C78AE"/>
    <w:rsid w:val="001D0C84"/>
    <w:rsid w:val="001D163A"/>
    <w:rsid w:val="001D3211"/>
    <w:rsid w:val="001D3862"/>
    <w:rsid w:val="001D496E"/>
    <w:rsid w:val="001D4986"/>
    <w:rsid w:val="001D5490"/>
    <w:rsid w:val="001D5F2B"/>
    <w:rsid w:val="001D6AB9"/>
    <w:rsid w:val="001E0467"/>
    <w:rsid w:val="001E22E6"/>
    <w:rsid w:val="001E2616"/>
    <w:rsid w:val="001E5D71"/>
    <w:rsid w:val="001E5FD9"/>
    <w:rsid w:val="001E600E"/>
    <w:rsid w:val="001E6E28"/>
    <w:rsid w:val="001E7061"/>
    <w:rsid w:val="001E7231"/>
    <w:rsid w:val="001E74AA"/>
    <w:rsid w:val="001E7508"/>
    <w:rsid w:val="001F0156"/>
    <w:rsid w:val="001F1318"/>
    <w:rsid w:val="001F1BFB"/>
    <w:rsid w:val="001F2681"/>
    <w:rsid w:val="001F31D5"/>
    <w:rsid w:val="001F34B0"/>
    <w:rsid w:val="0020308C"/>
    <w:rsid w:val="00203740"/>
    <w:rsid w:val="00204E84"/>
    <w:rsid w:val="00206B5F"/>
    <w:rsid w:val="00206EDE"/>
    <w:rsid w:val="00207288"/>
    <w:rsid w:val="00207A52"/>
    <w:rsid w:val="002102E0"/>
    <w:rsid w:val="0021171E"/>
    <w:rsid w:val="00211E36"/>
    <w:rsid w:val="00214209"/>
    <w:rsid w:val="002144C2"/>
    <w:rsid w:val="002147DF"/>
    <w:rsid w:val="00214F8A"/>
    <w:rsid w:val="002155EC"/>
    <w:rsid w:val="00215FA3"/>
    <w:rsid w:val="002163EA"/>
    <w:rsid w:val="002165C8"/>
    <w:rsid w:val="0022019A"/>
    <w:rsid w:val="002208D2"/>
    <w:rsid w:val="0022139B"/>
    <w:rsid w:val="00221D6D"/>
    <w:rsid w:val="00221E8C"/>
    <w:rsid w:val="00222324"/>
    <w:rsid w:val="00224527"/>
    <w:rsid w:val="00224CA5"/>
    <w:rsid w:val="0022523E"/>
    <w:rsid w:val="00227419"/>
    <w:rsid w:val="00227F7D"/>
    <w:rsid w:val="00233E7F"/>
    <w:rsid w:val="00234C1D"/>
    <w:rsid w:val="002352E0"/>
    <w:rsid w:val="002354BD"/>
    <w:rsid w:val="002359E7"/>
    <w:rsid w:val="00240648"/>
    <w:rsid w:val="00242E0E"/>
    <w:rsid w:val="00243C28"/>
    <w:rsid w:val="00244559"/>
    <w:rsid w:val="00244607"/>
    <w:rsid w:val="00244995"/>
    <w:rsid w:val="00244E29"/>
    <w:rsid w:val="00245EAA"/>
    <w:rsid w:val="00247434"/>
    <w:rsid w:val="0024787A"/>
    <w:rsid w:val="00250157"/>
    <w:rsid w:val="00250725"/>
    <w:rsid w:val="00250FE3"/>
    <w:rsid w:val="0025201B"/>
    <w:rsid w:val="00252A7A"/>
    <w:rsid w:val="00252D68"/>
    <w:rsid w:val="00254290"/>
    <w:rsid w:val="00254712"/>
    <w:rsid w:val="00255E2C"/>
    <w:rsid w:val="002576A8"/>
    <w:rsid w:val="00257AE0"/>
    <w:rsid w:val="002600F5"/>
    <w:rsid w:val="00260654"/>
    <w:rsid w:val="00260F33"/>
    <w:rsid w:val="00261947"/>
    <w:rsid w:val="00262F3F"/>
    <w:rsid w:val="002630BC"/>
    <w:rsid w:val="00263D6B"/>
    <w:rsid w:val="0026678C"/>
    <w:rsid w:val="00267567"/>
    <w:rsid w:val="0026794B"/>
    <w:rsid w:val="00270B7A"/>
    <w:rsid w:val="00271B31"/>
    <w:rsid w:val="00272683"/>
    <w:rsid w:val="0027279A"/>
    <w:rsid w:val="00273396"/>
    <w:rsid w:val="002748BA"/>
    <w:rsid w:val="00274B68"/>
    <w:rsid w:val="00276965"/>
    <w:rsid w:val="0027767A"/>
    <w:rsid w:val="00277FD4"/>
    <w:rsid w:val="002800CA"/>
    <w:rsid w:val="0028151F"/>
    <w:rsid w:val="00281B1A"/>
    <w:rsid w:val="00281BF9"/>
    <w:rsid w:val="0028212E"/>
    <w:rsid w:val="002825C3"/>
    <w:rsid w:val="0028352B"/>
    <w:rsid w:val="0028414C"/>
    <w:rsid w:val="00285B55"/>
    <w:rsid w:val="00286BA6"/>
    <w:rsid w:val="00287B17"/>
    <w:rsid w:val="00290398"/>
    <w:rsid w:val="00291AF2"/>
    <w:rsid w:val="00292E9A"/>
    <w:rsid w:val="00293171"/>
    <w:rsid w:val="00293743"/>
    <w:rsid w:val="00293FEE"/>
    <w:rsid w:val="00294201"/>
    <w:rsid w:val="002A0051"/>
    <w:rsid w:val="002A07D6"/>
    <w:rsid w:val="002A1DE2"/>
    <w:rsid w:val="002A259A"/>
    <w:rsid w:val="002A2906"/>
    <w:rsid w:val="002A2A53"/>
    <w:rsid w:val="002A32E1"/>
    <w:rsid w:val="002A39D9"/>
    <w:rsid w:val="002A4601"/>
    <w:rsid w:val="002A51EF"/>
    <w:rsid w:val="002A5D2E"/>
    <w:rsid w:val="002A5FB2"/>
    <w:rsid w:val="002A73E5"/>
    <w:rsid w:val="002B0175"/>
    <w:rsid w:val="002B0F77"/>
    <w:rsid w:val="002B13A1"/>
    <w:rsid w:val="002B145D"/>
    <w:rsid w:val="002B21A7"/>
    <w:rsid w:val="002B2DB5"/>
    <w:rsid w:val="002B2DCD"/>
    <w:rsid w:val="002B6A4A"/>
    <w:rsid w:val="002C0856"/>
    <w:rsid w:val="002C0FAE"/>
    <w:rsid w:val="002C1ED1"/>
    <w:rsid w:val="002C2DAF"/>
    <w:rsid w:val="002C4B60"/>
    <w:rsid w:val="002C5F87"/>
    <w:rsid w:val="002C6E46"/>
    <w:rsid w:val="002D07C2"/>
    <w:rsid w:val="002D26A3"/>
    <w:rsid w:val="002D27F5"/>
    <w:rsid w:val="002D2A04"/>
    <w:rsid w:val="002D36BF"/>
    <w:rsid w:val="002D5998"/>
    <w:rsid w:val="002D6EDE"/>
    <w:rsid w:val="002D7B7C"/>
    <w:rsid w:val="002E21D1"/>
    <w:rsid w:val="002E3C04"/>
    <w:rsid w:val="002E5C8E"/>
    <w:rsid w:val="002F0A2B"/>
    <w:rsid w:val="002F162E"/>
    <w:rsid w:val="002F6ACA"/>
    <w:rsid w:val="00300182"/>
    <w:rsid w:val="0030024E"/>
    <w:rsid w:val="003032BF"/>
    <w:rsid w:val="0030333D"/>
    <w:rsid w:val="003036C9"/>
    <w:rsid w:val="00306A3F"/>
    <w:rsid w:val="0031057C"/>
    <w:rsid w:val="00310C22"/>
    <w:rsid w:val="00311CFE"/>
    <w:rsid w:val="00312421"/>
    <w:rsid w:val="00312466"/>
    <w:rsid w:val="003128C7"/>
    <w:rsid w:val="00312F7A"/>
    <w:rsid w:val="00313DF4"/>
    <w:rsid w:val="00313F7E"/>
    <w:rsid w:val="00314964"/>
    <w:rsid w:val="003150B2"/>
    <w:rsid w:val="003159AC"/>
    <w:rsid w:val="00316DAF"/>
    <w:rsid w:val="00317B2E"/>
    <w:rsid w:val="00320392"/>
    <w:rsid w:val="003208CD"/>
    <w:rsid w:val="00321CAD"/>
    <w:rsid w:val="00321D18"/>
    <w:rsid w:val="00322F3D"/>
    <w:rsid w:val="00323A68"/>
    <w:rsid w:val="00324198"/>
    <w:rsid w:val="003242A5"/>
    <w:rsid w:val="0032531A"/>
    <w:rsid w:val="00327190"/>
    <w:rsid w:val="003277AF"/>
    <w:rsid w:val="0033097B"/>
    <w:rsid w:val="00332AE4"/>
    <w:rsid w:val="00333952"/>
    <w:rsid w:val="00333EF7"/>
    <w:rsid w:val="003348D5"/>
    <w:rsid w:val="003363DF"/>
    <w:rsid w:val="00336BAF"/>
    <w:rsid w:val="00336BF0"/>
    <w:rsid w:val="003371C8"/>
    <w:rsid w:val="00337AFC"/>
    <w:rsid w:val="00340939"/>
    <w:rsid w:val="00340D58"/>
    <w:rsid w:val="00341570"/>
    <w:rsid w:val="00341ED6"/>
    <w:rsid w:val="0034278D"/>
    <w:rsid w:val="00343076"/>
    <w:rsid w:val="003437CD"/>
    <w:rsid w:val="00345866"/>
    <w:rsid w:val="00345A72"/>
    <w:rsid w:val="003460E1"/>
    <w:rsid w:val="00346F7D"/>
    <w:rsid w:val="00346F96"/>
    <w:rsid w:val="00347158"/>
    <w:rsid w:val="003479D5"/>
    <w:rsid w:val="00350A95"/>
    <w:rsid w:val="0035138B"/>
    <w:rsid w:val="0035327C"/>
    <w:rsid w:val="003539A3"/>
    <w:rsid w:val="00354D21"/>
    <w:rsid w:val="00355006"/>
    <w:rsid w:val="003553E4"/>
    <w:rsid w:val="0035665B"/>
    <w:rsid w:val="00356A3F"/>
    <w:rsid w:val="00356B42"/>
    <w:rsid w:val="003600A7"/>
    <w:rsid w:val="00360B17"/>
    <w:rsid w:val="00360C5B"/>
    <w:rsid w:val="00360D95"/>
    <w:rsid w:val="00360EBE"/>
    <w:rsid w:val="0036253C"/>
    <w:rsid w:val="00362984"/>
    <w:rsid w:val="0036448F"/>
    <w:rsid w:val="00364D4A"/>
    <w:rsid w:val="00365671"/>
    <w:rsid w:val="00365F20"/>
    <w:rsid w:val="003668CD"/>
    <w:rsid w:val="00366D87"/>
    <w:rsid w:val="00374959"/>
    <w:rsid w:val="003749DF"/>
    <w:rsid w:val="00374E9A"/>
    <w:rsid w:val="00374F89"/>
    <w:rsid w:val="0037500E"/>
    <w:rsid w:val="00375556"/>
    <w:rsid w:val="00375A74"/>
    <w:rsid w:val="00375CD6"/>
    <w:rsid w:val="003762E4"/>
    <w:rsid w:val="0037635E"/>
    <w:rsid w:val="00377579"/>
    <w:rsid w:val="00377DE0"/>
    <w:rsid w:val="00380C75"/>
    <w:rsid w:val="003816AE"/>
    <w:rsid w:val="00382D5D"/>
    <w:rsid w:val="00383D6A"/>
    <w:rsid w:val="00385187"/>
    <w:rsid w:val="00385D4B"/>
    <w:rsid w:val="003863A8"/>
    <w:rsid w:val="003915E5"/>
    <w:rsid w:val="0039275B"/>
    <w:rsid w:val="00393B87"/>
    <w:rsid w:val="00394B17"/>
    <w:rsid w:val="00395194"/>
    <w:rsid w:val="00395DFE"/>
    <w:rsid w:val="00397CB7"/>
    <w:rsid w:val="00397E1F"/>
    <w:rsid w:val="003A108C"/>
    <w:rsid w:val="003A1EC9"/>
    <w:rsid w:val="003A21C5"/>
    <w:rsid w:val="003A5772"/>
    <w:rsid w:val="003A58E4"/>
    <w:rsid w:val="003A5953"/>
    <w:rsid w:val="003A6249"/>
    <w:rsid w:val="003A6A14"/>
    <w:rsid w:val="003B443E"/>
    <w:rsid w:val="003B70D3"/>
    <w:rsid w:val="003B71F2"/>
    <w:rsid w:val="003B7B57"/>
    <w:rsid w:val="003B7F1F"/>
    <w:rsid w:val="003C0EC8"/>
    <w:rsid w:val="003C11A9"/>
    <w:rsid w:val="003C17A0"/>
    <w:rsid w:val="003C19F0"/>
    <w:rsid w:val="003C2185"/>
    <w:rsid w:val="003C3242"/>
    <w:rsid w:val="003C39FB"/>
    <w:rsid w:val="003C42FA"/>
    <w:rsid w:val="003C4C98"/>
    <w:rsid w:val="003C59C7"/>
    <w:rsid w:val="003C72FE"/>
    <w:rsid w:val="003C7BDC"/>
    <w:rsid w:val="003D03D3"/>
    <w:rsid w:val="003D055F"/>
    <w:rsid w:val="003D0CA6"/>
    <w:rsid w:val="003D16BE"/>
    <w:rsid w:val="003D274C"/>
    <w:rsid w:val="003D2C65"/>
    <w:rsid w:val="003D3D65"/>
    <w:rsid w:val="003D40E2"/>
    <w:rsid w:val="003D44D3"/>
    <w:rsid w:val="003D4A79"/>
    <w:rsid w:val="003D5973"/>
    <w:rsid w:val="003D6C30"/>
    <w:rsid w:val="003D71A2"/>
    <w:rsid w:val="003D7C8C"/>
    <w:rsid w:val="003E0A82"/>
    <w:rsid w:val="003E0CDA"/>
    <w:rsid w:val="003E0EA4"/>
    <w:rsid w:val="003E1049"/>
    <w:rsid w:val="003E149C"/>
    <w:rsid w:val="003E33F4"/>
    <w:rsid w:val="003E3D56"/>
    <w:rsid w:val="003E40B5"/>
    <w:rsid w:val="003E6EE8"/>
    <w:rsid w:val="003E7025"/>
    <w:rsid w:val="003F16E0"/>
    <w:rsid w:val="003F1C5E"/>
    <w:rsid w:val="003F1F0C"/>
    <w:rsid w:val="003F1F80"/>
    <w:rsid w:val="003F1F89"/>
    <w:rsid w:val="003F3C7B"/>
    <w:rsid w:val="003F4833"/>
    <w:rsid w:val="003F5584"/>
    <w:rsid w:val="003F784D"/>
    <w:rsid w:val="00402AA0"/>
    <w:rsid w:val="00403A28"/>
    <w:rsid w:val="00404712"/>
    <w:rsid w:val="00404DC6"/>
    <w:rsid w:val="00406245"/>
    <w:rsid w:val="004065A3"/>
    <w:rsid w:val="00406D3B"/>
    <w:rsid w:val="004103E0"/>
    <w:rsid w:val="00411378"/>
    <w:rsid w:val="00411B59"/>
    <w:rsid w:val="00412CB4"/>
    <w:rsid w:val="00415E5D"/>
    <w:rsid w:val="00416A0D"/>
    <w:rsid w:val="00416A28"/>
    <w:rsid w:val="004203D2"/>
    <w:rsid w:val="0042190C"/>
    <w:rsid w:val="00421B55"/>
    <w:rsid w:val="00421D5C"/>
    <w:rsid w:val="00423550"/>
    <w:rsid w:val="00423BC4"/>
    <w:rsid w:val="00424D60"/>
    <w:rsid w:val="00424E0E"/>
    <w:rsid w:val="00425354"/>
    <w:rsid w:val="0042613E"/>
    <w:rsid w:val="00426371"/>
    <w:rsid w:val="0042642F"/>
    <w:rsid w:val="004276A5"/>
    <w:rsid w:val="0042778A"/>
    <w:rsid w:val="004308C5"/>
    <w:rsid w:val="00431306"/>
    <w:rsid w:val="00432265"/>
    <w:rsid w:val="00432866"/>
    <w:rsid w:val="00433953"/>
    <w:rsid w:val="0043430E"/>
    <w:rsid w:val="00436F0F"/>
    <w:rsid w:val="00437209"/>
    <w:rsid w:val="0043790C"/>
    <w:rsid w:val="00440AC3"/>
    <w:rsid w:val="00441B06"/>
    <w:rsid w:val="004436F9"/>
    <w:rsid w:val="004447D3"/>
    <w:rsid w:val="00444B7B"/>
    <w:rsid w:val="00445367"/>
    <w:rsid w:val="004453AB"/>
    <w:rsid w:val="00446DF3"/>
    <w:rsid w:val="00446EE8"/>
    <w:rsid w:val="00450A3B"/>
    <w:rsid w:val="00450AD0"/>
    <w:rsid w:val="00451488"/>
    <w:rsid w:val="00451C38"/>
    <w:rsid w:val="00453DB7"/>
    <w:rsid w:val="00453FF9"/>
    <w:rsid w:val="0045684B"/>
    <w:rsid w:val="00457111"/>
    <w:rsid w:val="00461BA7"/>
    <w:rsid w:val="00462C1E"/>
    <w:rsid w:val="0046354F"/>
    <w:rsid w:val="00463783"/>
    <w:rsid w:val="00464180"/>
    <w:rsid w:val="00464329"/>
    <w:rsid w:val="0046516B"/>
    <w:rsid w:val="00466F5E"/>
    <w:rsid w:val="00470451"/>
    <w:rsid w:val="00470F7F"/>
    <w:rsid w:val="00472289"/>
    <w:rsid w:val="00474595"/>
    <w:rsid w:val="00475DFA"/>
    <w:rsid w:val="004765BD"/>
    <w:rsid w:val="00476BCF"/>
    <w:rsid w:val="00477927"/>
    <w:rsid w:val="00480A47"/>
    <w:rsid w:val="00481829"/>
    <w:rsid w:val="0048383B"/>
    <w:rsid w:val="004839CE"/>
    <w:rsid w:val="00483BD7"/>
    <w:rsid w:val="00483D8A"/>
    <w:rsid w:val="00485399"/>
    <w:rsid w:val="00485505"/>
    <w:rsid w:val="004865C0"/>
    <w:rsid w:val="00487EEE"/>
    <w:rsid w:val="0049104D"/>
    <w:rsid w:val="00494B31"/>
    <w:rsid w:val="00494DA0"/>
    <w:rsid w:val="00495632"/>
    <w:rsid w:val="00495AE9"/>
    <w:rsid w:val="00495B74"/>
    <w:rsid w:val="00497240"/>
    <w:rsid w:val="00497383"/>
    <w:rsid w:val="00497918"/>
    <w:rsid w:val="00497DA3"/>
    <w:rsid w:val="004A034D"/>
    <w:rsid w:val="004A1706"/>
    <w:rsid w:val="004A180D"/>
    <w:rsid w:val="004A23AB"/>
    <w:rsid w:val="004A290D"/>
    <w:rsid w:val="004A381F"/>
    <w:rsid w:val="004A4598"/>
    <w:rsid w:val="004A6973"/>
    <w:rsid w:val="004A6C1F"/>
    <w:rsid w:val="004A6D4E"/>
    <w:rsid w:val="004A6D98"/>
    <w:rsid w:val="004A6DC5"/>
    <w:rsid w:val="004B159A"/>
    <w:rsid w:val="004B15B6"/>
    <w:rsid w:val="004B16C0"/>
    <w:rsid w:val="004B1E27"/>
    <w:rsid w:val="004B1F75"/>
    <w:rsid w:val="004B2B26"/>
    <w:rsid w:val="004B3284"/>
    <w:rsid w:val="004B3C4C"/>
    <w:rsid w:val="004B4408"/>
    <w:rsid w:val="004B4EF1"/>
    <w:rsid w:val="004B5847"/>
    <w:rsid w:val="004B7CD3"/>
    <w:rsid w:val="004C06D8"/>
    <w:rsid w:val="004C0A00"/>
    <w:rsid w:val="004C0F55"/>
    <w:rsid w:val="004C42C8"/>
    <w:rsid w:val="004C4BC9"/>
    <w:rsid w:val="004D0D5C"/>
    <w:rsid w:val="004D142B"/>
    <w:rsid w:val="004D1F01"/>
    <w:rsid w:val="004D29D4"/>
    <w:rsid w:val="004D37FE"/>
    <w:rsid w:val="004D5825"/>
    <w:rsid w:val="004D5BF1"/>
    <w:rsid w:val="004D67B7"/>
    <w:rsid w:val="004D727C"/>
    <w:rsid w:val="004D7F24"/>
    <w:rsid w:val="004E08FF"/>
    <w:rsid w:val="004E1772"/>
    <w:rsid w:val="004E205F"/>
    <w:rsid w:val="004E2DDD"/>
    <w:rsid w:val="004E45FD"/>
    <w:rsid w:val="004E4658"/>
    <w:rsid w:val="004E5810"/>
    <w:rsid w:val="004F02A4"/>
    <w:rsid w:val="004F0511"/>
    <w:rsid w:val="004F0BD4"/>
    <w:rsid w:val="004F12F3"/>
    <w:rsid w:val="004F2752"/>
    <w:rsid w:val="004F2C5A"/>
    <w:rsid w:val="004F4F2C"/>
    <w:rsid w:val="004F5770"/>
    <w:rsid w:val="004F623A"/>
    <w:rsid w:val="004F693C"/>
    <w:rsid w:val="004F7BE2"/>
    <w:rsid w:val="004F7F29"/>
    <w:rsid w:val="00500A0B"/>
    <w:rsid w:val="00500EB2"/>
    <w:rsid w:val="005018B1"/>
    <w:rsid w:val="00502029"/>
    <w:rsid w:val="00502570"/>
    <w:rsid w:val="00502B63"/>
    <w:rsid w:val="00505621"/>
    <w:rsid w:val="005058BA"/>
    <w:rsid w:val="00505C06"/>
    <w:rsid w:val="00505DC0"/>
    <w:rsid w:val="00506862"/>
    <w:rsid w:val="00506C87"/>
    <w:rsid w:val="00510E17"/>
    <w:rsid w:val="0051103B"/>
    <w:rsid w:val="0051182D"/>
    <w:rsid w:val="005118BF"/>
    <w:rsid w:val="00512627"/>
    <w:rsid w:val="00513836"/>
    <w:rsid w:val="00513D80"/>
    <w:rsid w:val="00514BB8"/>
    <w:rsid w:val="005156B1"/>
    <w:rsid w:val="00517594"/>
    <w:rsid w:val="0051790C"/>
    <w:rsid w:val="00520F70"/>
    <w:rsid w:val="00522DE2"/>
    <w:rsid w:val="00523C03"/>
    <w:rsid w:val="00525799"/>
    <w:rsid w:val="00526C53"/>
    <w:rsid w:val="00527EF2"/>
    <w:rsid w:val="00531440"/>
    <w:rsid w:val="00532633"/>
    <w:rsid w:val="00532653"/>
    <w:rsid w:val="00533924"/>
    <w:rsid w:val="00533BD7"/>
    <w:rsid w:val="00533CF2"/>
    <w:rsid w:val="005347D6"/>
    <w:rsid w:val="00536F8E"/>
    <w:rsid w:val="00537197"/>
    <w:rsid w:val="00537A22"/>
    <w:rsid w:val="0054116D"/>
    <w:rsid w:val="0054153F"/>
    <w:rsid w:val="00541B42"/>
    <w:rsid w:val="005425EC"/>
    <w:rsid w:val="00542FC0"/>
    <w:rsid w:val="00544C29"/>
    <w:rsid w:val="005471FB"/>
    <w:rsid w:val="0055152A"/>
    <w:rsid w:val="00554365"/>
    <w:rsid w:val="00554A8E"/>
    <w:rsid w:val="00555870"/>
    <w:rsid w:val="00555C23"/>
    <w:rsid w:val="0055619F"/>
    <w:rsid w:val="00556FFE"/>
    <w:rsid w:val="00562E12"/>
    <w:rsid w:val="00563DA9"/>
    <w:rsid w:val="00564970"/>
    <w:rsid w:val="0056569E"/>
    <w:rsid w:val="00567FD8"/>
    <w:rsid w:val="00570558"/>
    <w:rsid w:val="00572E2B"/>
    <w:rsid w:val="005735A6"/>
    <w:rsid w:val="00574821"/>
    <w:rsid w:val="005755BC"/>
    <w:rsid w:val="00576395"/>
    <w:rsid w:val="00577D04"/>
    <w:rsid w:val="005807A4"/>
    <w:rsid w:val="00580AE9"/>
    <w:rsid w:val="00582D0D"/>
    <w:rsid w:val="005848D5"/>
    <w:rsid w:val="00584CE2"/>
    <w:rsid w:val="0058603F"/>
    <w:rsid w:val="00586799"/>
    <w:rsid w:val="00586F95"/>
    <w:rsid w:val="005872C5"/>
    <w:rsid w:val="00587FD5"/>
    <w:rsid w:val="005902E1"/>
    <w:rsid w:val="0059054D"/>
    <w:rsid w:val="00592263"/>
    <w:rsid w:val="00592903"/>
    <w:rsid w:val="00592AFF"/>
    <w:rsid w:val="00594B91"/>
    <w:rsid w:val="005956A3"/>
    <w:rsid w:val="00596C8F"/>
    <w:rsid w:val="00597C29"/>
    <w:rsid w:val="00597C5B"/>
    <w:rsid w:val="005A0E75"/>
    <w:rsid w:val="005A3BC5"/>
    <w:rsid w:val="005A3C1A"/>
    <w:rsid w:val="005A3D19"/>
    <w:rsid w:val="005A48D2"/>
    <w:rsid w:val="005A4E17"/>
    <w:rsid w:val="005A5C87"/>
    <w:rsid w:val="005A7AFC"/>
    <w:rsid w:val="005B4FBB"/>
    <w:rsid w:val="005B6E14"/>
    <w:rsid w:val="005B7E9B"/>
    <w:rsid w:val="005C0106"/>
    <w:rsid w:val="005C039A"/>
    <w:rsid w:val="005C0528"/>
    <w:rsid w:val="005C0740"/>
    <w:rsid w:val="005C1F44"/>
    <w:rsid w:val="005C27E1"/>
    <w:rsid w:val="005C2968"/>
    <w:rsid w:val="005C3914"/>
    <w:rsid w:val="005C3BF0"/>
    <w:rsid w:val="005C3C71"/>
    <w:rsid w:val="005C43BE"/>
    <w:rsid w:val="005C492F"/>
    <w:rsid w:val="005C6242"/>
    <w:rsid w:val="005C672C"/>
    <w:rsid w:val="005D090B"/>
    <w:rsid w:val="005D0EDD"/>
    <w:rsid w:val="005D186E"/>
    <w:rsid w:val="005D2D6A"/>
    <w:rsid w:val="005D5731"/>
    <w:rsid w:val="005D5A44"/>
    <w:rsid w:val="005D6999"/>
    <w:rsid w:val="005D6BAF"/>
    <w:rsid w:val="005D7EA0"/>
    <w:rsid w:val="005E239E"/>
    <w:rsid w:val="005E23B1"/>
    <w:rsid w:val="005E2780"/>
    <w:rsid w:val="005E30F1"/>
    <w:rsid w:val="005E5654"/>
    <w:rsid w:val="005E5A15"/>
    <w:rsid w:val="005E5A94"/>
    <w:rsid w:val="005E760B"/>
    <w:rsid w:val="005F06D5"/>
    <w:rsid w:val="005F2079"/>
    <w:rsid w:val="005F3627"/>
    <w:rsid w:val="005F39EC"/>
    <w:rsid w:val="005F3CE2"/>
    <w:rsid w:val="005F4054"/>
    <w:rsid w:val="005F4F1F"/>
    <w:rsid w:val="005F5326"/>
    <w:rsid w:val="005F58B2"/>
    <w:rsid w:val="005F6E29"/>
    <w:rsid w:val="005F6F93"/>
    <w:rsid w:val="005F74CC"/>
    <w:rsid w:val="005F793A"/>
    <w:rsid w:val="00601885"/>
    <w:rsid w:val="00602930"/>
    <w:rsid w:val="00602F5B"/>
    <w:rsid w:val="006030C2"/>
    <w:rsid w:val="006044CB"/>
    <w:rsid w:val="006044F3"/>
    <w:rsid w:val="00604870"/>
    <w:rsid w:val="006050C8"/>
    <w:rsid w:val="006052F7"/>
    <w:rsid w:val="00607AA1"/>
    <w:rsid w:val="00610CF3"/>
    <w:rsid w:val="006114F2"/>
    <w:rsid w:val="00616038"/>
    <w:rsid w:val="0061618C"/>
    <w:rsid w:val="00617B21"/>
    <w:rsid w:val="00621330"/>
    <w:rsid w:val="00622867"/>
    <w:rsid w:val="00623483"/>
    <w:rsid w:val="00623926"/>
    <w:rsid w:val="00624673"/>
    <w:rsid w:val="00626AEA"/>
    <w:rsid w:val="00627B59"/>
    <w:rsid w:val="00627E8A"/>
    <w:rsid w:val="00630BFD"/>
    <w:rsid w:val="006313EB"/>
    <w:rsid w:val="00633E29"/>
    <w:rsid w:val="006345A4"/>
    <w:rsid w:val="00634D2B"/>
    <w:rsid w:val="006353D8"/>
    <w:rsid w:val="00635F1C"/>
    <w:rsid w:val="00637C57"/>
    <w:rsid w:val="00637E88"/>
    <w:rsid w:val="006400C4"/>
    <w:rsid w:val="00641B14"/>
    <w:rsid w:val="006421B9"/>
    <w:rsid w:val="0064262C"/>
    <w:rsid w:val="00642F67"/>
    <w:rsid w:val="006440E5"/>
    <w:rsid w:val="006464DC"/>
    <w:rsid w:val="00646C86"/>
    <w:rsid w:val="0065067E"/>
    <w:rsid w:val="00652458"/>
    <w:rsid w:val="00655721"/>
    <w:rsid w:val="006571D3"/>
    <w:rsid w:val="0065730F"/>
    <w:rsid w:val="00657808"/>
    <w:rsid w:val="00657CC5"/>
    <w:rsid w:val="00660D54"/>
    <w:rsid w:val="0066223A"/>
    <w:rsid w:val="00662731"/>
    <w:rsid w:val="006637B8"/>
    <w:rsid w:val="00664017"/>
    <w:rsid w:val="006651A9"/>
    <w:rsid w:val="00665BF2"/>
    <w:rsid w:val="00665DD0"/>
    <w:rsid w:val="006666CA"/>
    <w:rsid w:val="00667F69"/>
    <w:rsid w:val="006706AE"/>
    <w:rsid w:val="00670E98"/>
    <w:rsid w:val="0067122C"/>
    <w:rsid w:val="0067172E"/>
    <w:rsid w:val="006748BB"/>
    <w:rsid w:val="0067490D"/>
    <w:rsid w:val="006767B8"/>
    <w:rsid w:val="00677180"/>
    <w:rsid w:val="006775A8"/>
    <w:rsid w:val="00677943"/>
    <w:rsid w:val="00680107"/>
    <w:rsid w:val="006806D5"/>
    <w:rsid w:val="00680B7E"/>
    <w:rsid w:val="00680F1D"/>
    <w:rsid w:val="00681475"/>
    <w:rsid w:val="00683A91"/>
    <w:rsid w:val="0068415D"/>
    <w:rsid w:val="00684464"/>
    <w:rsid w:val="00684B4B"/>
    <w:rsid w:val="00685E97"/>
    <w:rsid w:val="006865CF"/>
    <w:rsid w:val="006865D9"/>
    <w:rsid w:val="00686A01"/>
    <w:rsid w:val="00686C3D"/>
    <w:rsid w:val="00687F42"/>
    <w:rsid w:val="0069718F"/>
    <w:rsid w:val="00697645"/>
    <w:rsid w:val="006A070C"/>
    <w:rsid w:val="006A0C99"/>
    <w:rsid w:val="006A11ED"/>
    <w:rsid w:val="006A18AE"/>
    <w:rsid w:val="006A3692"/>
    <w:rsid w:val="006A4C96"/>
    <w:rsid w:val="006A65CD"/>
    <w:rsid w:val="006A78F6"/>
    <w:rsid w:val="006A7F73"/>
    <w:rsid w:val="006B1D32"/>
    <w:rsid w:val="006B2B4E"/>
    <w:rsid w:val="006B3672"/>
    <w:rsid w:val="006B3A2E"/>
    <w:rsid w:val="006B4B6C"/>
    <w:rsid w:val="006B6CE8"/>
    <w:rsid w:val="006B7D03"/>
    <w:rsid w:val="006C0FFD"/>
    <w:rsid w:val="006C1AAA"/>
    <w:rsid w:val="006C3B7E"/>
    <w:rsid w:val="006C45F0"/>
    <w:rsid w:val="006C487B"/>
    <w:rsid w:val="006C4DB8"/>
    <w:rsid w:val="006C5692"/>
    <w:rsid w:val="006C5CC7"/>
    <w:rsid w:val="006C6632"/>
    <w:rsid w:val="006C6852"/>
    <w:rsid w:val="006C6915"/>
    <w:rsid w:val="006C6E10"/>
    <w:rsid w:val="006C72F5"/>
    <w:rsid w:val="006D0724"/>
    <w:rsid w:val="006D3897"/>
    <w:rsid w:val="006D4D4F"/>
    <w:rsid w:val="006D5940"/>
    <w:rsid w:val="006D6291"/>
    <w:rsid w:val="006D6399"/>
    <w:rsid w:val="006D6EAF"/>
    <w:rsid w:val="006D7F85"/>
    <w:rsid w:val="006E008D"/>
    <w:rsid w:val="006E06DD"/>
    <w:rsid w:val="006E08CA"/>
    <w:rsid w:val="006E16DD"/>
    <w:rsid w:val="006E232D"/>
    <w:rsid w:val="006E395B"/>
    <w:rsid w:val="006E49F8"/>
    <w:rsid w:val="006E50C7"/>
    <w:rsid w:val="006E556C"/>
    <w:rsid w:val="006E5A3D"/>
    <w:rsid w:val="006E6B6B"/>
    <w:rsid w:val="006F033F"/>
    <w:rsid w:val="006F059F"/>
    <w:rsid w:val="006F19A3"/>
    <w:rsid w:val="006F1D58"/>
    <w:rsid w:val="006F2742"/>
    <w:rsid w:val="006F4021"/>
    <w:rsid w:val="006F4197"/>
    <w:rsid w:val="006F4EEB"/>
    <w:rsid w:val="006F6639"/>
    <w:rsid w:val="006F7871"/>
    <w:rsid w:val="006F7E8A"/>
    <w:rsid w:val="00701A23"/>
    <w:rsid w:val="007026A5"/>
    <w:rsid w:val="00702D35"/>
    <w:rsid w:val="00703123"/>
    <w:rsid w:val="00703415"/>
    <w:rsid w:val="0070358F"/>
    <w:rsid w:val="00705DF3"/>
    <w:rsid w:val="007061B5"/>
    <w:rsid w:val="00706215"/>
    <w:rsid w:val="00707010"/>
    <w:rsid w:val="007076A2"/>
    <w:rsid w:val="00711D3D"/>
    <w:rsid w:val="00711E7B"/>
    <w:rsid w:val="007127CF"/>
    <w:rsid w:val="00713B13"/>
    <w:rsid w:val="00714523"/>
    <w:rsid w:val="007153C5"/>
    <w:rsid w:val="00717F54"/>
    <w:rsid w:val="00722432"/>
    <w:rsid w:val="0072267D"/>
    <w:rsid w:val="0072447D"/>
    <w:rsid w:val="00725F12"/>
    <w:rsid w:val="0072628D"/>
    <w:rsid w:val="00726AD7"/>
    <w:rsid w:val="00732182"/>
    <w:rsid w:val="00733AB0"/>
    <w:rsid w:val="00734036"/>
    <w:rsid w:val="00736852"/>
    <w:rsid w:val="00736CC8"/>
    <w:rsid w:val="007373A4"/>
    <w:rsid w:val="00740136"/>
    <w:rsid w:val="007403C8"/>
    <w:rsid w:val="00740C29"/>
    <w:rsid w:val="00740C3D"/>
    <w:rsid w:val="00740EA4"/>
    <w:rsid w:val="00743134"/>
    <w:rsid w:val="00743585"/>
    <w:rsid w:val="007447DC"/>
    <w:rsid w:val="00744A03"/>
    <w:rsid w:val="0074533B"/>
    <w:rsid w:val="00745406"/>
    <w:rsid w:val="007476C3"/>
    <w:rsid w:val="007478D7"/>
    <w:rsid w:val="00750391"/>
    <w:rsid w:val="00750FF7"/>
    <w:rsid w:val="00751E75"/>
    <w:rsid w:val="00754191"/>
    <w:rsid w:val="00755B8C"/>
    <w:rsid w:val="00756E0F"/>
    <w:rsid w:val="0075792E"/>
    <w:rsid w:val="00757A4A"/>
    <w:rsid w:val="00760246"/>
    <w:rsid w:val="00760F2B"/>
    <w:rsid w:val="00761780"/>
    <w:rsid w:val="00761CE1"/>
    <w:rsid w:val="00761D00"/>
    <w:rsid w:val="007620FA"/>
    <w:rsid w:val="00764AE8"/>
    <w:rsid w:val="00764E7A"/>
    <w:rsid w:val="00765373"/>
    <w:rsid w:val="00765386"/>
    <w:rsid w:val="00765C0E"/>
    <w:rsid w:val="00766729"/>
    <w:rsid w:val="0076783E"/>
    <w:rsid w:val="00770383"/>
    <w:rsid w:val="007747AC"/>
    <w:rsid w:val="007749F1"/>
    <w:rsid w:val="00775AA2"/>
    <w:rsid w:val="00776D52"/>
    <w:rsid w:val="00777CC2"/>
    <w:rsid w:val="007804F4"/>
    <w:rsid w:val="00780E6C"/>
    <w:rsid w:val="00780EEB"/>
    <w:rsid w:val="00780FB8"/>
    <w:rsid w:val="00783099"/>
    <w:rsid w:val="0078443F"/>
    <w:rsid w:val="0078466A"/>
    <w:rsid w:val="00784AB0"/>
    <w:rsid w:val="00784B01"/>
    <w:rsid w:val="00784BA6"/>
    <w:rsid w:val="00784CE2"/>
    <w:rsid w:val="00784E09"/>
    <w:rsid w:val="00784E3D"/>
    <w:rsid w:val="00785449"/>
    <w:rsid w:val="0078593B"/>
    <w:rsid w:val="00785C23"/>
    <w:rsid w:val="00786D80"/>
    <w:rsid w:val="00787931"/>
    <w:rsid w:val="00787B46"/>
    <w:rsid w:val="00787EE9"/>
    <w:rsid w:val="00791C2B"/>
    <w:rsid w:val="00791ED4"/>
    <w:rsid w:val="00793274"/>
    <w:rsid w:val="0079469D"/>
    <w:rsid w:val="00795602"/>
    <w:rsid w:val="007958B9"/>
    <w:rsid w:val="00796008"/>
    <w:rsid w:val="007970AB"/>
    <w:rsid w:val="007A128C"/>
    <w:rsid w:val="007A1D82"/>
    <w:rsid w:val="007A35BA"/>
    <w:rsid w:val="007A3D4C"/>
    <w:rsid w:val="007A5029"/>
    <w:rsid w:val="007A7420"/>
    <w:rsid w:val="007A7A2E"/>
    <w:rsid w:val="007B06B2"/>
    <w:rsid w:val="007B3413"/>
    <w:rsid w:val="007B4343"/>
    <w:rsid w:val="007B52FD"/>
    <w:rsid w:val="007B5494"/>
    <w:rsid w:val="007B646B"/>
    <w:rsid w:val="007B6E5C"/>
    <w:rsid w:val="007C0B06"/>
    <w:rsid w:val="007C143D"/>
    <w:rsid w:val="007C1A38"/>
    <w:rsid w:val="007C31AC"/>
    <w:rsid w:val="007C37DF"/>
    <w:rsid w:val="007C38E5"/>
    <w:rsid w:val="007C4B9C"/>
    <w:rsid w:val="007C67FD"/>
    <w:rsid w:val="007C701D"/>
    <w:rsid w:val="007C7AD9"/>
    <w:rsid w:val="007D1360"/>
    <w:rsid w:val="007D1BA7"/>
    <w:rsid w:val="007D4508"/>
    <w:rsid w:val="007D5B71"/>
    <w:rsid w:val="007D5C00"/>
    <w:rsid w:val="007E0356"/>
    <w:rsid w:val="007E0482"/>
    <w:rsid w:val="007E089F"/>
    <w:rsid w:val="007E0953"/>
    <w:rsid w:val="007E0A44"/>
    <w:rsid w:val="007E0B32"/>
    <w:rsid w:val="007E2901"/>
    <w:rsid w:val="007E4491"/>
    <w:rsid w:val="007E4D4C"/>
    <w:rsid w:val="007E5601"/>
    <w:rsid w:val="007E7331"/>
    <w:rsid w:val="007E7AD4"/>
    <w:rsid w:val="007F1D0B"/>
    <w:rsid w:val="007F3B38"/>
    <w:rsid w:val="007F3ED5"/>
    <w:rsid w:val="007F529F"/>
    <w:rsid w:val="008008AE"/>
    <w:rsid w:val="00800D7D"/>
    <w:rsid w:val="008027ED"/>
    <w:rsid w:val="00805A05"/>
    <w:rsid w:val="0080603A"/>
    <w:rsid w:val="00811036"/>
    <w:rsid w:val="00811292"/>
    <w:rsid w:val="00812372"/>
    <w:rsid w:val="00812EEF"/>
    <w:rsid w:val="008134E2"/>
    <w:rsid w:val="00813958"/>
    <w:rsid w:val="0081477B"/>
    <w:rsid w:val="00814AF4"/>
    <w:rsid w:val="00816815"/>
    <w:rsid w:val="008174B5"/>
    <w:rsid w:val="00817CE3"/>
    <w:rsid w:val="00817ED5"/>
    <w:rsid w:val="00820349"/>
    <w:rsid w:val="00821867"/>
    <w:rsid w:val="00822128"/>
    <w:rsid w:val="008223F8"/>
    <w:rsid w:val="00822427"/>
    <w:rsid w:val="008225CF"/>
    <w:rsid w:val="00822960"/>
    <w:rsid w:val="00822A70"/>
    <w:rsid w:val="00822FB8"/>
    <w:rsid w:val="00824DEE"/>
    <w:rsid w:val="00825745"/>
    <w:rsid w:val="00826C8C"/>
    <w:rsid w:val="00826D6A"/>
    <w:rsid w:val="00826FAB"/>
    <w:rsid w:val="00830582"/>
    <w:rsid w:val="00830A50"/>
    <w:rsid w:val="00831314"/>
    <w:rsid w:val="0083142F"/>
    <w:rsid w:val="00831985"/>
    <w:rsid w:val="00831DEC"/>
    <w:rsid w:val="00832CB0"/>
    <w:rsid w:val="00834B80"/>
    <w:rsid w:val="00837675"/>
    <w:rsid w:val="00840913"/>
    <w:rsid w:val="00841895"/>
    <w:rsid w:val="00841BE4"/>
    <w:rsid w:val="008421DE"/>
    <w:rsid w:val="00843542"/>
    <w:rsid w:val="00843AF9"/>
    <w:rsid w:val="00845ED2"/>
    <w:rsid w:val="008466EE"/>
    <w:rsid w:val="008507C2"/>
    <w:rsid w:val="00851BFA"/>
    <w:rsid w:val="00852374"/>
    <w:rsid w:val="00854079"/>
    <w:rsid w:val="008546C9"/>
    <w:rsid w:val="00854718"/>
    <w:rsid w:val="00857128"/>
    <w:rsid w:val="008604B4"/>
    <w:rsid w:val="008609CB"/>
    <w:rsid w:val="00860C29"/>
    <w:rsid w:val="00860CDC"/>
    <w:rsid w:val="008617B3"/>
    <w:rsid w:val="0086307A"/>
    <w:rsid w:val="00863384"/>
    <w:rsid w:val="00864CA8"/>
    <w:rsid w:val="008654CC"/>
    <w:rsid w:val="008659A4"/>
    <w:rsid w:val="008663D1"/>
    <w:rsid w:val="008668A8"/>
    <w:rsid w:val="0086691E"/>
    <w:rsid w:val="00870A23"/>
    <w:rsid w:val="00870FBF"/>
    <w:rsid w:val="008710F6"/>
    <w:rsid w:val="008711B2"/>
    <w:rsid w:val="00871733"/>
    <w:rsid w:val="008724CD"/>
    <w:rsid w:val="008725B9"/>
    <w:rsid w:val="00873034"/>
    <w:rsid w:val="00874044"/>
    <w:rsid w:val="00874D5B"/>
    <w:rsid w:val="00875C0C"/>
    <w:rsid w:val="00875D16"/>
    <w:rsid w:val="00876AE9"/>
    <w:rsid w:val="0088173A"/>
    <w:rsid w:val="008818CD"/>
    <w:rsid w:val="00881E95"/>
    <w:rsid w:val="00882301"/>
    <w:rsid w:val="00882AF0"/>
    <w:rsid w:val="00882E16"/>
    <w:rsid w:val="00885E28"/>
    <w:rsid w:val="0088677F"/>
    <w:rsid w:val="00886B68"/>
    <w:rsid w:val="00886CA3"/>
    <w:rsid w:val="00886E62"/>
    <w:rsid w:val="0089089A"/>
    <w:rsid w:val="00890A25"/>
    <w:rsid w:val="00891D2C"/>
    <w:rsid w:val="00892BEC"/>
    <w:rsid w:val="008946C8"/>
    <w:rsid w:val="0089496F"/>
    <w:rsid w:val="00894CC5"/>
    <w:rsid w:val="008950EE"/>
    <w:rsid w:val="00895B21"/>
    <w:rsid w:val="00895FB4"/>
    <w:rsid w:val="00896F6F"/>
    <w:rsid w:val="00897108"/>
    <w:rsid w:val="008976A6"/>
    <w:rsid w:val="008A02AB"/>
    <w:rsid w:val="008A13F6"/>
    <w:rsid w:val="008A1917"/>
    <w:rsid w:val="008A20F8"/>
    <w:rsid w:val="008A4646"/>
    <w:rsid w:val="008A65A6"/>
    <w:rsid w:val="008A674A"/>
    <w:rsid w:val="008A6D9B"/>
    <w:rsid w:val="008A6DAE"/>
    <w:rsid w:val="008A749A"/>
    <w:rsid w:val="008A7740"/>
    <w:rsid w:val="008B0382"/>
    <w:rsid w:val="008B09FE"/>
    <w:rsid w:val="008B18EE"/>
    <w:rsid w:val="008B1EA6"/>
    <w:rsid w:val="008B1F08"/>
    <w:rsid w:val="008B3BE3"/>
    <w:rsid w:val="008B4094"/>
    <w:rsid w:val="008B4F94"/>
    <w:rsid w:val="008B52DB"/>
    <w:rsid w:val="008B7B7E"/>
    <w:rsid w:val="008C16DC"/>
    <w:rsid w:val="008C2623"/>
    <w:rsid w:val="008C26D5"/>
    <w:rsid w:val="008C3850"/>
    <w:rsid w:val="008C3BCE"/>
    <w:rsid w:val="008C5BB7"/>
    <w:rsid w:val="008C67E7"/>
    <w:rsid w:val="008D0951"/>
    <w:rsid w:val="008D1DBD"/>
    <w:rsid w:val="008D1DC8"/>
    <w:rsid w:val="008D2063"/>
    <w:rsid w:val="008D2345"/>
    <w:rsid w:val="008D24E9"/>
    <w:rsid w:val="008D28A2"/>
    <w:rsid w:val="008D2EAE"/>
    <w:rsid w:val="008D32D7"/>
    <w:rsid w:val="008D41FF"/>
    <w:rsid w:val="008D4413"/>
    <w:rsid w:val="008D5EFD"/>
    <w:rsid w:val="008D6457"/>
    <w:rsid w:val="008D693A"/>
    <w:rsid w:val="008D7385"/>
    <w:rsid w:val="008D7BF6"/>
    <w:rsid w:val="008E01A6"/>
    <w:rsid w:val="008E068C"/>
    <w:rsid w:val="008E1FE4"/>
    <w:rsid w:val="008E208D"/>
    <w:rsid w:val="008E24E3"/>
    <w:rsid w:val="008E445F"/>
    <w:rsid w:val="008E4F11"/>
    <w:rsid w:val="008E56E1"/>
    <w:rsid w:val="008E5742"/>
    <w:rsid w:val="008E599C"/>
    <w:rsid w:val="008E5C8F"/>
    <w:rsid w:val="008E602B"/>
    <w:rsid w:val="008E6E9D"/>
    <w:rsid w:val="008E7156"/>
    <w:rsid w:val="008F0347"/>
    <w:rsid w:val="008F2191"/>
    <w:rsid w:val="008F3518"/>
    <w:rsid w:val="008F48DD"/>
    <w:rsid w:val="008F5F47"/>
    <w:rsid w:val="008F6E3F"/>
    <w:rsid w:val="009004CF"/>
    <w:rsid w:val="00901E77"/>
    <w:rsid w:val="0090293B"/>
    <w:rsid w:val="00902DEA"/>
    <w:rsid w:val="00903929"/>
    <w:rsid w:val="00903D94"/>
    <w:rsid w:val="009063F0"/>
    <w:rsid w:val="009064AB"/>
    <w:rsid w:val="00907140"/>
    <w:rsid w:val="00907DF7"/>
    <w:rsid w:val="00910386"/>
    <w:rsid w:val="00910D5E"/>
    <w:rsid w:val="00910E78"/>
    <w:rsid w:val="0091184E"/>
    <w:rsid w:val="009123E2"/>
    <w:rsid w:val="00913695"/>
    <w:rsid w:val="0091393A"/>
    <w:rsid w:val="00914867"/>
    <w:rsid w:val="009167F7"/>
    <w:rsid w:val="00916DC7"/>
    <w:rsid w:val="00920C89"/>
    <w:rsid w:val="00921380"/>
    <w:rsid w:val="00922087"/>
    <w:rsid w:val="00924731"/>
    <w:rsid w:val="009306C8"/>
    <w:rsid w:val="00930E1A"/>
    <w:rsid w:val="00930E73"/>
    <w:rsid w:val="00931FCA"/>
    <w:rsid w:val="0093205E"/>
    <w:rsid w:val="00933851"/>
    <w:rsid w:val="00933F67"/>
    <w:rsid w:val="00934765"/>
    <w:rsid w:val="00935191"/>
    <w:rsid w:val="00935736"/>
    <w:rsid w:val="00935C36"/>
    <w:rsid w:val="00936017"/>
    <w:rsid w:val="0093734D"/>
    <w:rsid w:val="0093761D"/>
    <w:rsid w:val="009401B8"/>
    <w:rsid w:val="0094089F"/>
    <w:rsid w:val="009424D4"/>
    <w:rsid w:val="00942D27"/>
    <w:rsid w:val="00942E11"/>
    <w:rsid w:val="00942F3F"/>
    <w:rsid w:val="0094386E"/>
    <w:rsid w:val="009440A8"/>
    <w:rsid w:val="00944115"/>
    <w:rsid w:val="00944357"/>
    <w:rsid w:val="00944373"/>
    <w:rsid w:val="00944464"/>
    <w:rsid w:val="00944526"/>
    <w:rsid w:val="00944642"/>
    <w:rsid w:val="00944D74"/>
    <w:rsid w:val="0094631B"/>
    <w:rsid w:val="00946C48"/>
    <w:rsid w:val="009475D7"/>
    <w:rsid w:val="00950C22"/>
    <w:rsid w:val="00951B78"/>
    <w:rsid w:val="00952011"/>
    <w:rsid w:val="009529B6"/>
    <w:rsid w:val="00954CB4"/>
    <w:rsid w:val="00955044"/>
    <w:rsid w:val="009558F9"/>
    <w:rsid w:val="00955C8F"/>
    <w:rsid w:val="00956626"/>
    <w:rsid w:val="00963CFC"/>
    <w:rsid w:val="00963E14"/>
    <w:rsid w:val="009650B2"/>
    <w:rsid w:val="009650B9"/>
    <w:rsid w:val="00965EC6"/>
    <w:rsid w:val="0096623F"/>
    <w:rsid w:val="009665C7"/>
    <w:rsid w:val="00967519"/>
    <w:rsid w:val="00970128"/>
    <w:rsid w:val="00970E92"/>
    <w:rsid w:val="00971BB0"/>
    <w:rsid w:val="0097215C"/>
    <w:rsid w:val="0097291D"/>
    <w:rsid w:val="00972E4F"/>
    <w:rsid w:val="00972EBC"/>
    <w:rsid w:val="0097348F"/>
    <w:rsid w:val="0097374B"/>
    <w:rsid w:val="00973F9A"/>
    <w:rsid w:val="00974677"/>
    <w:rsid w:val="00974C0D"/>
    <w:rsid w:val="009758F2"/>
    <w:rsid w:val="00976AAB"/>
    <w:rsid w:val="00977F4C"/>
    <w:rsid w:val="009825D4"/>
    <w:rsid w:val="00982A95"/>
    <w:rsid w:val="00982C08"/>
    <w:rsid w:val="00983E9B"/>
    <w:rsid w:val="009840AA"/>
    <w:rsid w:val="00984493"/>
    <w:rsid w:val="009856ED"/>
    <w:rsid w:val="00986C61"/>
    <w:rsid w:val="00991709"/>
    <w:rsid w:val="009920DB"/>
    <w:rsid w:val="00994FB3"/>
    <w:rsid w:val="009965E2"/>
    <w:rsid w:val="009A05DF"/>
    <w:rsid w:val="009A1933"/>
    <w:rsid w:val="009A22B0"/>
    <w:rsid w:val="009A27CA"/>
    <w:rsid w:val="009A2958"/>
    <w:rsid w:val="009A407F"/>
    <w:rsid w:val="009A7DD4"/>
    <w:rsid w:val="009B1354"/>
    <w:rsid w:val="009B1390"/>
    <w:rsid w:val="009B2EC5"/>
    <w:rsid w:val="009B4185"/>
    <w:rsid w:val="009B4413"/>
    <w:rsid w:val="009B5AA0"/>
    <w:rsid w:val="009B6903"/>
    <w:rsid w:val="009B699B"/>
    <w:rsid w:val="009B783E"/>
    <w:rsid w:val="009C1688"/>
    <w:rsid w:val="009C1B76"/>
    <w:rsid w:val="009C2655"/>
    <w:rsid w:val="009C268D"/>
    <w:rsid w:val="009C315B"/>
    <w:rsid w:val="009C38F6"/>
    <w:rsid w:val="009C3D42"/>
    <w:rsid w:val="009C5868"/>
    <w:rsid w:val="009C6FE3"/>
    <w:rsid w:val="009D110F"/>
    <w:rsid w:val="009D20D8"/>
    <w:rsid w:val="009D26D6"/>
    <w:rsid w:val="009D313E"/>
    <w:rsid w:val="009D5484"/>
    <w:rsid w:val="009D5FE1"/>
    <w:rsid w:val="009D6F0B"/>
    <w:rsid w:val="009E056A"/>
    <w:rsid w:val="009E0B51"/>
    <w:rsid w:val="009E35E1"/>
    <w:rsid w:val="009E38C3"/>
    <w:rsid w:val="009E3E78"/>
    <w:rsid w:val="009E45D2"/>
    <w:rsid w:val="009E6046"/>
    <w:rsid w:val="009F0BD4"/>
    <w:rsid w:val="009F22EE"/>
    <w:rsid w:val="009F3484"/>
    <w:rsid w:val="009F538D"/>
    <w:rsid w:val="009F613C"/>
    <w:rsid w:val="00A0354E"/>
    <w:rsid w:val="00A03A0B"/>
    <w:rsid w:val="00A0489E"/>
    <w:rsid w:val="00A06DBF"/>
    <w:rsid w:val="00A10F28"/>
    <w:rsid w:val="00A12E08"/>
    <w:rsid w:val="00A130DB"/>
    <w:rsid w:val="00A1462D"/>
    <w:rsid w:val="00A16347"/>
    <w:rsid w:val="00A163EB"/>
    <w:rsid w:val="00A171AD"/>
    <w:rsid w:val="00A21021"/>
    <w:rsid w:val="00A21A15"/>
    <w:rsid w:val="00A22E11"/>
    <w:rsid w:val="00A24344"/>
    <w:rsid w:val="00A26711"/>
    <w:rsid w:val="00A26EA8"/>
    <w:rsid w:val="00A278F7"/>
    <w:rsid w:val="00A32169"/>
    <w:rsid w:val="00A336F4"/>
    <w:rsid w:val="00A33E48"/>
    <w:rsid w:val="00A340E7"/>
    <w:rsid w:val="00A3747F"/>
    <w:rsid w:val="00A37D0A"/>
    <w:rsid w:val="00A42393"/>
    <w:rsid w:val="00A43B4F"/>
    <w:rsid w:val="00A451B0"/>
    <w:rsid w:val="00A45395"/>
    <w:rsid w:val="00A47B67"/>
    <w:rsid w:val="00A47CF4"/>
    <w:rsid w:val="00A50538"/>
    <w:rsid w:val="00A51416"/>
    <w:rsid w:val="00A52502"/>
    <w:rsid w:val="00A53250"/>
    <w:rsid w:val="00A53414"/>
    <w:rsid w:val="00A53651"/>
    <w:rsid w:val="00A55426"/>
    <w:rsid w:val="00A55EDF"/>
    <w:rsid w:val="00A564A0"/>
    <w:rsid w:val="00A57BE7"/>
    <w:rsid w:val="00A61163"/>
    <w:rsid w:val="00A61309"/>
    <w:rsid w:val="00A62CDF"/>
    <w:rsid w:val="00A645A1"/>
    <w:rsid w:val="00A648F6"/>
    <w:rsid w:val="00A65114"/>
    <w:rsid w:val="00A6559D"/>
    <w:rsid w:val="00A705A5"/>
    <w:rsid w:val="00A71A48"/>
    <w:rsid w:val="00A71C26"/>
    <w:rsid w:val="00A7237B"/>
    <w:rsid w:val="00A73A35"/>
    <w:rsid w:val="00A75FF9"/>
    <w:rsid w:val="00A76569"/>
    <w:rsid w:val="00A76CF6"/>
    <w:rsid w:val="00A77CEE"/>
    <w:rsid w:val="00A810D1"/>
    <w:rsid w:val="00A818A0"/>
    <w:rsid w:val="00A8203C"/>
    <w:rsid w:val="00A8284A"/>
    <w:rsid w:val="00A847E8"/>
    <w:rsid w:val="00A85196"/>
    <w:rsid w:val="00A87B56"/>
    <w:rsid w:val="00A90140"/>
    <w:rsid w:val="00A9038E"/>
    <w:rsid w:val="00A90766"/>
    <w:rsid w:val="00A90928"/>
    <w:rsid w:val="00A922A6"/>
    <w:rsid w:val="00A938CB"/>
    <w:rsid w:val="00A93CB9"/>
    <w:rsid w:val="00A943F8"/>
    <w:rsid w:val="00A9474D"/>
    <w:rsid w:val="00A94DD4"/>
    <w:rsid w:val="00A94F00"/>
    <w:rsid w:val="00A95457"/>
    <w:rsid w:val="00A964A7"/>
    <w:rsid w:val="00A96579"/>
    <w:rsid w:val="00A97344"/>
    <w:rsid w:val="00A97C4D"/>
    <w:rsid w:val="00AA024F"/>
    <w:rsid w:val="00AA121F"/>
    <w:rsid w:val="00AA2D39"/>
    <w:rsid w:val="00AA3C05"/>
    <w:rsid w:val="00AA54CF"/>
    <w:rsid w:val="00AA5635"/>
    <w:rsid w:val="00AA5EC6"/>
    <w:rsid w:val="00AA676D"/>
    <w:rsid w:val="00AB0A25"/>
    <w:rsid w:val="00AB1A4C"/>
    <w:rsid w:val="00AB208F"/>
    <w:rsid w:val="00AB3B27"/>
    <w:rsid w:val="00AB52D3"/>
    <w:rsid w:val="00AB6300"/>
    <w:rsid w:val="00AB64B4"/>
    <w:rsid w:val="00AB76BB"/>
    <w:rsid w:val="00AC058C"/>
    <w:rsid w:val="00AC1DF7"/>
    <w:rsid w:val="00AC41FA"/>
    <w:rsid w:val="00AC4373"/>
    <w:rsid w:val="00AC6595"/>
    <w:rsid w:val="00AC6B63"/>
    <w:rsid w:val="00AC7431"/>
    <w:rsid w:val="00AD00BD"/>
    <w:rsid w:val="00AD0746"/>
    <w:rsid w:val="00AD3BB8"/>
    <w:rsid w:val="00AD5525"/>
    <w:rsid w:val="00AD6EDB"/>
    <w:rsid w:val="00AD78E3"/>
    <w:rsid w:val="00AD79C9"/>
    <w:rsid w:val="00AE0BDA"/>
    <w:rsid w:val="00AE2993"/>
    <w:rsid w:val="00AE2D1E"/>
    <w:rsid w:val="00AE4AAD"/>
    <w:rsid w:val="00AE4B10"/>
    <w:rsid w:val="00AE4C43"/>
    <w:rsid w:val="00AE583A"/>
    <w:rsid w:val="00AE63FC"/>
    <w:rsid w:val="00AE69CD"/>
    <w:rsid w:val="00AF03DA"/>
    <w:rsid w:val="00AF11A2"/>
    <w:rsid w:val="00AF1E05"/>
    <w:rsid w:val="00AF4F97"/>
    <w:rsid w:val="00AF7211"/>
    <w:rsid w:val="00B002F6"/>
    <w:rsid w:val="00B026F3"/>
    <w:rsid w:val="00B046A0"/>
    <w:rsid w:val="00B04EE7"/>
    <w:rsid w:val="00B05001"/>
    <w:rsid w:val="00B06C31"/>
    <w:rsid w:val="00B06CC9"/>
    <w:rsid w:val="00B06D60"/>
    <w:rsid w:val="00B11526"/>
    <w:rsid w:val="00B12007"/>
    <w:rsid w:val="00B148B7"/>
    <w:rsid w:val="00B15809"/>
    <w:rsid w:val="00B15CA4"/>
    <w:rsid w:val="00B17DE7"/>
    <w:rsid w:val="00B21F02"/>
    <w:rsid w:val="00B22C3C"/>
    <w:rsid w:val="00B233CB"/>
    <w:rsid w:val="00B23646"/>
    <w:rsid w:val="00B2476D"/>
    <w:rsid w:val="00B24B24"/>
    <w:rsid w:val="00B24D0D"/>
    <w:rsid w:val="00B26AD2"/>
    <w:rsid w:val="00B26C03"/>
    <w:rsid w:val="00B27207"/>
    <w:rsid w:val="00B27C14"/>
    <w:rsid w:val="00B314F6"/>
    <w:rsid w:val="00B317EA"/>
    <w:rsid w:val="00B31A53"/>
    <w:rsid w:val="00B31E75"/>
    <w:rsid w:val="00B32BE9"/>
    <w:rsid w:val="00B33A1B"/>
    <w:rsid w:val="00B33E42"/>
    <w:rsid w:val="00B3448F"/>
    <w:rsid w:val="00B350F6"/>
    <w:rsid w:val="00B357E1"/>
    <w:rsid w:val="00B36B56"/>
    <w:rsid w:val="00B405D2"/>
    <w:rsid w:val="00B414A5"/>
    <w:rsid w:val="00B41A56"/>
    <w:rsid w:val="00B4301F"/>
    <w:rsid w:val="00B437E8"/>
    <w:rsid w:val="00B44DF4"/>
    <w:rsid w:val="00B4677D"/>
    <w:rsid w:val="00B47F28"/>
    <w:rsid w:val="00B50E62"/>
    <w:rsid w:val="00B51473"/>
    <w:rsid w:val="00B53BB9"/>
    <w:rsid w:val="00B53CAF"/>
    <w:rsid w:val="00B53DAA"/>
    <w:rsid w:val="00B54D28"/>
    <w:rsid w:val="00B55058"/>
    <w:rsid w:val="00B55326"/>
    <w:rsid w:val="00B559A3"/>
    <w:rsid w:val="00B61846"/>
    <w:rsid w:val="00B62121"/>
    <w:rsid w:val="00B6227A"/>
    <w:rsid w:val="00B654B2"/>
    <w:rsid w:val="00B65AD7"/>
    <w:rsid w:val="00B66847"/>
    <w:rsid w:val="00B67CEA"/>
    <w:rsid w:val="00B70589"/>
    <w:rsid w:val="00B714FE"/>
    <w:rsid w:val="00B71F4A"/>
    <w:rsid w:val="00B728D7"/>
    <w:rsid w:val="00B733DE"/>
    <w:rsid w:val="00B73432"/>
    <w:rsid w:val="00B74750"/>
    <w:rsid w:val="00B74A90"/>
    <w:rsid w:val="00B74DE6"/>
    <w:rsid w:val="00B777D6"/>
    <w:rsid w:val="00B80DDE"/>
    <w:rsid w:val="00B80ED0"/>
    <w:rsid w:val="00B812B6"/>
    <w:rsid w:val="00B81A18"/>
    <w:rsid w:val="00B83C9B"/>
    <w:rsid w:val="00B847E7"/>
    <w:rsid w:val="00B84CA5"/>
    <w:rsid w:val="00B8557A"/>
    <w:rsid w:val="00B85815"/>
    <w:rsid w:val="00B870E8"/>
    <w:rsid w:val="00B874C8"/>
    <w:rsid w:val="00B876DC"/>
    <w:rsid w:val="00B90324"/>
    <w:rsid w:val="00B903F3"/>
    <w:rsid w:val="00B90F36"/>
    <w:rsid w:val="00B9136E"/>
    <w:rsid w:val="00B91CE8"/>
    <w:rsid w:val="00B92568"/>
    <w:rsid w:val="00B93243"/>
    <w:rsid w:val="00B9588D"/>
    <w:rsid w:val="00B958CC"/>
    <w:rsid w:val="00B9779D"/>
    <w:rsid w:val="00BA2970"/>
    <w:rsid w:val="00BA4098"/>
    <w:rsid w:val="00BA42F3"/>
    <w:rsid w:val="00BA4ADF"/>
    <w:rsid w:val="00BA7454"/>
    <w:rsid w:val="00BA749A"/>
    <w:rsid w:val="00BA754A"/>
    <w:rsid w:val="00BB011B"/>
    <w:rsid w:val="00BB082A"/>
    <w:rsid w:val="00BB2973"/>
    <w:rsid w:val="00BB2E2C"/>
    <w:rsid w:val="00BB37D5"/>
    <w:rsid w:val="00BB3A1A"/>
    <w:rsid w:val="00BB46B4"/>
    <w:rsid w:val="00BB4B23"/>
    <w:rsid w:val="00BB53A0"/>
    <w:rsid w:val="00BB54FE"/>
    <w:rsid w:val="00BB6898"/>
    <w:rsid w:val="00BB6981"/>
    <w:rsid w:val="00BB78FC"/>
    <w:rsid w:val="00BC00F0"/>
    <w:rsid w:val="00BC07B6"/>
    <w:rsid w:val="00BC2133"/>
    <w:rsid w:val="00BC2616"/>
    <w:rsid w:val="00BC2716"/>
    <w:rsid w:val="00BC27D5"/>
    <w:rsid w:val="00BC2876"/>
    <w:rsid w:val="00BC4811"/>
    <w:rsid w:val="00BC528F"/>
    <w:rsid w:val="00BC5519"/>
    <w:rsid w:val="00BC5B31"/>
    <w:rsid w:val="00BC7D2C"/>
    <w:rsid w:val="00BD11C4"/>
    <w:rsid w:val="00BD275E"/>
    <w:rsid w:val="00BD410F"/>
    <w:rsid w:val="00BD4C91"/>
    <w:rsid w:val="00BD4E41"/>
    <w:rsid w:val="00BD5B09"/>
    <w:rsid w:val="00BD6328"/>
    <w:rsid w:val="00BD63CA"/>
    <w:rsid w:val="00BD6695"/>
    <w:rsid w:val="00BD78F3"/>
    <w:rsid w:val="00BE0150"/>
    <w:rsid w:val="00BE186B"/>
    <w:rsid w:val="00BE1C00"/>
    <w:rsid w:val="00BE41C8"/>
    <w:rsid w:val="00BE5E52"/>
    <w:rsid w:val="00BF0052"/>
    <w:rsid w:val="00BF0707"/>
    <w:rsid w:val="00BF231C"/>
    <w:rsid w:val="00BF5122"/>
    <w:rsid w:val="00BF6247"/>
    <w:rsid w:val="00BF7032"/>
    <w:rsid w:val="00C02CE0"/>
    <w:rsid w:val="00C0372D"/>
    <w:rsid w:val="00C038DF"/>
    <w:rsid w:val="00C050AF"/>
    <w:rsid w:val="00C07715"/>
    <w:rsid w:val="00C07CBA"/>
    <w:rsid w:val="00C10750"/>
    <w:rsid w:val="00C133CD"/>
    <w:rsid w:val="00C13E08"/>
    <w:rsid w:val="00C14581"/>
    <w:rsid w:val="00C14D9B"/>
    <w:rsid w:val="00C1576C"/>
    <w:rsid w:val="00C16AC2"/>
    <w:rsid w:val="00C170F1"/>
    <w:rsid w:val="00C176F6"/>
    <w:rsid w:val="00C17A6A"/>
    <w:rsid w:val="00C17DA8"/>
    <w:rsid w:val="00C20398"/>
    <w:rsid w:val="00C21DA6"/>
    <w:rsid w:val="00C23B33"/>
    <w:rsid w:val="00C24356"/>
    <w:rsid w:val="00C245FC"/>
    <w:rsid w:val="00C246B8"/>
    <w:rsid w:val="00C24C7F"/>
    <w:rsid w:val="00C258FD"/>
    <w:rsid w:val="00C26167"/>
    <w:rsid w:val="00C26D29"/>
    <w:rsid w:val="00C30255"/>
    <w:rsid w:val="00C30AEA"/>
    <w:rsid w:val="00C31E4B"/>
    <w:rsid w:val="00C337FB"/>
    <w:rsid w:val="00C351D4"/>
    <w:rsid w:val="00C35C21"/>
    <w:rsid w:val="00C3626B"/>
    <w:rsid w:val="00C37F01"/>
    <w:rsid w:val="00C4047C"/>
    <w:rsid w:val="00C4100D"/>
    <w:rsid w:val="00C41434"/>
    <w:rsid w:val="00C41738"/>
    <w:rsid w:val="00C42785"/>
    <w:rsid w:val="00C428C1"/>
    <w:rsid w:val="00C42EEC"/>
    <w:rsid w:val="00C43457"/>
    <w:rsid w:val="00C452AD"/>
    <w:rsid w:val="00C457A0"/>
    <w:rsid w:val="00C45FF9"/>
    <w:rsid w:val="00C46133"/>
    <w:rsid w:val="00C47153"/>
    <w:rsid w:val="00C475E8"/>
    <w:rsid w:val="00C50B17"/>
    <w:rsid w:val="00C51C15"/>
    <w:rsid w:val="00C51CC3"/>
    <w:rsid w:val="00C51DE2"/>
    <w:rsid w:val="00C525EE"/>
    <w:rsid w:val="00C5288B"/>
    <w:rsid w:val="00C536FB"/>
    <w:rsid w:val="00C549C5"/>
    <w:rsid w:val="00C55C64"/>
    <w:rsid w:val="00C55F52"/>
    <w:rsid w:val="00C56E79"/>
    <w:rsid w:val="00C57356"/>
    <w:rsid w:val="00C60748"/>
    <w:rsid w:val="00C62239"/>
    <w:rsid w:val="00C62793"/>
    <w:rsid w:val="00C62911"/>
    <w:rsid w:val="00C62F52"/>
    <w:rsid w:val="00C63628"/>
    <w:rsid w:val="00C64975"/>
    <w:rsid w:val="00C66BC6"/>
    <w:rsid w:val="00C6777E"/>
    <w:rsid w:val="00C70F2A"/>
    <w:rsid w:val="00C71E55"/>
    <w:rsid w:val="00C7226A"/>
    <w:rsid w:val="00C72432"/>
    <w:rsid w:val="00C73AF0"/>
    <w:rsid w:val="00C74E08"/>
    <w:rsid w:val="00C76CB0"/>
    <w:rsid w:val="00C76E9B"/>
    <w:rsid w:val="00C81B2A"/>
    <w:rsid w:val="00C845E4"/>
    <w:rsid w:val="00C85070"/>
    <w:rsid w:val="00C868CD"/>
    <w:rsid w:val="00C87D81"/>
    <w:rsid w:val="00C87F63"/>
    <w:rsid w:val="00C9040F"/>
    <w:rsid w:val="00C90E5A"/>
    <w:rsid w:val="00C9105A"/>
    <w:rsid w:val="00C910F7"/>
    <w:rsid w:val="00C919A0"/>
    <w:rsid w:val="00C93900"/>
    <w:rsid w:val="00C95754"/>
    <w:rsid w:val="00C9586A"/>
    <w:rsid w:val="00C95943"/>
    <w:rsid w:val="00C96563"/>
    <w:rsid w:val="00C96F8D"/>
    <w:rsid w:val="00C97149"/>
    <w:rsid w:val="00C97791"/>
    <w:rsid w:val="00CA13D0"/>
    <w:rsid w:val="00CA18C1"/>
    <w:rsid w:val="00CA270D"/>
    <w:rsid w:val="00CA2C9D"/>
    <w:rsid w:val="00CA3017"/>
    <w:rsid w:val="00CA3426"/>
    <w:rsid w:val="00CA5617"/>
    <w:rsid w:val="00CA7B85"/>
    <w:rsid w:val="00CA7EE9"/>
    <w:rsid w:val="00CB03B6"/>
    <w:rsid w:val="00CB1D35"/>
    <w:rsid w:val="00CB257E"/>
    <w:rsid w:val="00CB2F9A"/>
    <w:rsid w:val="00CB3C4E"/>
    <w:rsid w:val="00CB3D1D"/>
    <w:rsid w:val="00CB4B33"/>
    <w:rsid w:val="00CB6955"/>
    <w:rsid w:val="00CB6A43"/>
    <w:rsid w:val="00CC0BAF"/>
    <w:rsid w:val="00CC288F"/>
    <w:rsid w:val="00CC307B"/>
    <w:rsid w:val="00CC30FB"/>
    <w:rsid w:val="00CC3304"/>
    <w:rsid w:val="00CC47DD"/>
    <w:rsid w:val="00CD0F3A"/>
    <w:rsid w:val="00CD180A"/>
    <w:rsid w:val="00CD19FA"/>
    <w:rsid w:val="00CD2FDF"/>
    <w:rsid w:val="00CD4A94"/>
    <w:rsid w:val="00CD5778"/>
    <w:rsid w:val="00CD6646"/>
    <w:rsid w:val="00CE09DA"/>
    <w:rsid w:val="00CE0A80"/>
    <w:rsid w:val="00CE2935"/>
    <w:rsid w:val="00CE343E"/>
    <w:rsid w:val="00CE406D"/>
    <w:rsid w:val="00CE56C7"/>
    <w:rsid w:val="00CE70EE"/>
    <w:rsid w:val="00CE7665"/>
    <w:rsid w:val="00CE7714"/>
    <w:rsid w:val="00CF07CF"/>
    <w:rsid w:val="00CF0E32"/>
    <w:rsid w:val="00CF1C44"/>
    <w:rsid w:val="00CF2C17"/>
    <w:rsid w:val="00CF62AB"/>
    <w:rsid w:val="00CF7206"/>
    <w:rsid w:val="00D011A4"/>
    <w:rsid w:val="00D0128B"/>
    <w:rsid w:val="00D0559C"/>
    <w:rsid w:val="00D062AD"/>
    <w:rsid w:val="00D076D5"/>
    <w:rsid w:val="00D100B3"/>
    <w:rsid w:val="00D10380"/>
    <w:rsid w:val="00D13D87"/>
    <w:rsid w:val="00D15C8F"/>
    <w:rsid w:val="00D15F8E"/>
    <w:rsid w:val="00D1702E"/>
    <w:rsid w:val="00D17F12"/>
    <w:rsid w:val="00D20259"/>
    <w:rsid w:val="00D20CDB"/>
    <w:rsid w:val="00D216FA"/>
    <w:rsid w:val="00D2191D"/>
    <w:rsid w:val="00D21C3E"/>
    <w:rsid w:val="00D21DFB"/>
    <w:rsid w:val="00D2250D"/>
    <w:rsid w:val="00D22EAC"/>
    <w:rsid w:val="00D231AC"/>
    <w:rsid w:val="00D24C20"/>
    <w:rsid w:val="00D25E6A"/>
    <w:rsid w:val="00D2692B"/>
    <w:rsid w:val="00D27C30"/>
    <w:rsid w:val="00D27FF4"/>
    <w:rsid w:val="00D31EE8"/>
    <w:rsid w:val="00D3304E"/>
    <w:rsid w:val="00D34B63"/>
    <w:rsid w:val="00D34DFA"/>
    <w:rsid w:val="00D35545"/>
    <w:rsid w:val="00D369EF"/>
    <w:rsid w:val="00D4095E"/>
    <w:rsid w:val="00D40EC0"/>
    <w:rsid w:val="00D44268"/>
    <w:rsid w:val="00D44918"/>
    <w:rsid w:val="00D4516A"/>
    <w:rsid w:val="00D46039"/>
    <w:rsid w:val="00D5246B"/>
    <w:rsid w:val="00D52B5F"/>
    <w:rsid w:val="00D52E3F"/>
    <w:rsid w:val="00D54EB3"/>
    <w:rsid w:val="00D5591F"/>
    <w:rsid w:val="00D56848"/>
    <w:rsid w:val="00D569CE"/>
    <w:rsid w:val="00D570E5"/>
    <w:rsid w:val="00D60782"/>
    <w:rsid w:val="00D60BEF"/>
    <w:rsid w:val="00D628D3"/>
    <w:rsid w:val="00D62C30"/>
    <w:rsid w:val="00D654F7"/>
    <w:rsid w:val="00D66170"/>
    <w:rsid w:val="00D709F3"/>
    <w:rsid w:val="00D71439"/>
    <w:rsid w:val="00D714FF"/>
    <w:rsid w:val="00D72410"/>
    <w:rsid w:val="00D72428"/>
    <w:rsid w:val="00D73181"/>
    <w:rsid w:val="00D73A06"/>
    <w:rsid w:val="00D7637C"/>
    <w:rsid w:val="00D77612"/>
    <w:rsid w:val="00D77ABD"/>
    <w:rsid w:val="00D81F81"/>
    <w:rsid w:val="00D8216D"/>
    <w:rsid w:val="00D83865"/>
    <w:rsid w:val="00D8403F"/>
    <w:rsid w:val="00D84342"/>
    <w:rsid w:val="00D844E1"/>
    <w:rsid w:val="00D84569"/>
    <w:rsid w:val="00D8460B"/>
    <w:rsid w:val="00D84E31"/>
    <w:rsid w:val="00D8603C"/>
    <w:rsid w:val="00D86FDE"/>
    <w:rsid w:val="00D87698"/>
    <w:rsid w:val="00D87A5D"/>
    <w:rsid w:val="00D87D01"/>
    <w:rsid w:val="00D87E4A"/>
    <w:rsid w:val="00D9144F"/>
    <w:rsid w:val="00D91BEE"/>
    <w:rsid w:val="00D91F2E"/>
    <w:rsid w:val="00D92F09"/>
    <w:rsid w:val="00D931B7"/>
    <w:rsid w:val="00D933AE"/>
    <w:rsid w:val="00D94A87"/>
    <w:rsid w:val="00D94AA1"/>
    <w:rsid w:val="00D94BBD"/>
    <w:rsid w:val="00D953C4"/>
    <w:rsid w:val="00D95974"/>
    <w:rsid w:val="00D97B4F"/>
    <w:rsid w:val="00DA2935"/>
    <w:rsid w:val="00DA2DB3"/>
    <w:rsid w:val="00DA51D4"/>
    <w:rsid w:val="00DA6E5A"/>
    <w:rsid w:val="00DA7063"/>
    <w:rsid w:val="00DB09FD"/>
    <w:rsid w:val="00DB0D52"/>
    <w:rsid w:val="00DB20A7"/>
    <w:rsid w:val="00DB2885"/>
    <w:rsid w:val="00DB2BDC"/>
    <w:rsid w:val="00DB348B"/>
    <w:rsid w:val="00DB3F75"/>
    <w:rsid w:val="00DB6BE3"/>
    <w:rsid w:val="00DB6C93"/>
    <w:rsid w:val="00DB7DA3"/>
    <w:rsid w:val="00DC1327"/>
    <w:rsid w:val="00DC165B"/>
    <w:rsid w:val="00DC2260"/>
    <w:rsid w:val="00DC3301"/>
    <w:rsid w:val="00DC3649"/>
    <w:rsid w:val="00DC376D"/>
    <w:rsid w:val="00DC3A50"/>
    <w:rsid w:val="00DC4237"/>
    <w:rsid w:val="00DC4499"/>
    <w:rsid w:val="00DC7929"/>
    <w:rsid w:val="00DD0498"/>
    <w:rsid w:val="00DD0770"/>
    <w:rsid w:val="00DD0932"/>
    <w:rsid w:val="00DD235B"/>
    <w:rsid w:val="00DD36AB"/>
    <w:rsid w:val="00DD56C8"/>
    <w:rsid w:val="00DD61FE"/>
    <w:rsid w:val="00DD6FCA"/>
    <w:rsid w:val="00DE08C1"/>
    <w:rsid w:val="00DE1C63"/>
    <w:rsid w:val="00DE204F"/>
    <w:rsid w:val="00DE290B"/>
    <w:rsid w:val="00DE4ECE"/>
    <w:rsid w:val="00DE5504"/>
    <w:rsid w:val="00DE76E7"/>
    <w:rsid w:val="00DF0AAA"/>
    <w:rsid w:val="00DF0F5F"/>
    <w:rsid w:val="00DF2F12"/>
    <w:rsid w:val="00DF311C"/>
    <w:rsid w:val="00DF3963"/>
    <w:rsid w:val="00DF4002"/>
    <w:rsid w:val="00DF5905"/>
    <w:rsid w:val="00DF719E"/>
    <w:rsid w:val="00E001BC"/>
    <w:rsid w:val="00E0140F"/>
    <w:rsid w:val="00E014A3"/>
    <w:rsid w:val="00E04B42"/>
    <w:rsid w:val="00E04EB5"/>
    <w:rsid w:val="00E055D9"/>
    <w:rsid w:val="00E06D58"/>
    <w:rsid w:val="00E0756A"/>
    <w:rsid w:val="00E10087"/>
    <w:rsid w:val="00E10904"/>
    <w:rsid w:val="00E11057"/>
    <w:rsid w:val="00E11126"/>
    <w:rsid w:val="00E111D4"/>
    <w:rsid w:val="00E13008"/>
    <w:rsid w:val="00E1363E"/>
    <w:rsid w:val="00E13DEA"/>
    <w:rsid w:val="00E13E2F"/>
    <w:rsid w:val="00E14BD9"/>
    <w:rsid w:val="00E17052"/>
    <w:rsid w:val="00E179CD"/>
    <w:rsid w:val="00E200F4"/>
    <w:rsid w:val="00E2052E"/>
    <w:rsid w:val="00E2144A"/>
    <w:rsid w:val="00E21B7A"/>
    <w:rsid w:val="00E22411"/>
    <w:rsid w:val="00E22C9B"/>
    <w:rsid w:val="00E243F7"/>
    <w:rsid w:val="00E25C61"/>
    <w:rsid w:val="00E2698E"/>
    <w:rsid w:val="00E26B58"/>
    <w:rsid w:val="00E319B2"/>
    <w:rsid w:val="00E32271"/>
    <w:rsid w:val="00E32E9E"/>
    <w:rsid w:val="00E3381E"/>
    <w:rsid w:val="00E33E07"/>
    <w:rsid w:val="00E3418D"/>
    <w:rsid w:val="00E346E9"/>
    <w:rsid w:val="00E367AB"/>
    <w:rsid w:val="00E37200"/>
    <w:rsid w:val="00E417CE"/>
    <w:rsid w:val="00E421EA"/>
    <w:rsid w:val="00E42D63"/>
    <w:rsid w:val="00E432C9"/>
    <w:rsid w:val="00E4395F"/>
    <w:rsid w:val="00E445FE"/>
    <w:rsid w:val="00E45AE8"/>
    <w:rsid w:val="00E45C1B"/>
    <w:rsid w:val="00E47560"/>
    <w:rsid w:val="00E47B15"/>
    <w:rsid w:val="00E501EB"/>
    <w:rsid w:val="00E50F77"/>
    <w:rsid w:val="00E518C1"/>
    <w:rsid w:val="00E51C9A"/>
    <w:rsid w:val="00E51EF1"/>
    <w:rsid w:val="00E54C50"/>
    <w:rsid w:val="00E560A7"/>
    <w:rsid w:val="00E56717"/>
    <w:rsid w:val="00E56E41"/>
    <w:rsid w:val="00E57180"/>
    <w:rsid w:val="00E61D0F"/>
    <w:rsid w:val="00E6235E"/>
    <w:rsid w:val="00E6299B"/>
    <w:rsid w:val="00E6313A"/>
    <w:rsid w:val="00E6568E"/>
    <w:rsid w:val="00E65BB9"/>
    <w:rsid w:val="00E66B2C"/>
    <w:rsid w:val="00E66C2B"/>
    <w:rsid w:val="00E671AC"/>
    <w:rsid w:val="00E67977"/>
    <w:rsid w:val="00E7187E"/>
    <w:rsid w:val="00E71968"/>
    <w:rsid w:val="00E7221D"/>
    <w:rsid w:val="00E72A9A"/>
    <w:rsid w:val="00E73C11"/>
    <w:rsid w:val="00E73CCA"/>
    <w:rsid w:val="00E73D74"/>
    <w:rsid w:val="00E746A0"/>
    <w:rsid w:val="00E76962"/>
    <w:rsid w:val="00E772C7"/>
    <w:rsid w:val="00E77E56"/>
    <w:rsid w:val="00E8082D"/>
    <w:rsid w:val="00E809F9"/>
    <w:rsid w:val="00E80EA2"/>
    <w:rsid w:val="00E818BE"/>
    <w:rsid w:val="00E8199F"/>
    <w:rsid w:val="00E81F03"/>
    <w:rsid w:val="00E83033"/>
    <w:rsid w:val="00E833DD"/>
    <w:rsid w:val="00E841A6"/>
    <w:rsid w:val="00E8443A"/>
    <w:rsid w:val="00E84A68"/>
    <w:rsid w:val="00E862EC"/>
    <w:rsid w:val="00E863D2"/>
    <w:rsid w:val="00E867B5"/>
    <w:rsid w:val="00E87398"/>
    <w:rsid w:val="00E900A6"/>
    <w:rsid w:val="00E91161"/>
    <w:rsid w:val="00E9163B"/>
    <w:rsid w:val="00E91796"/>
    <w:rsid w:val="00E91F67"/>
    <w:rsid w:val="00E92811"/>
    <w:rsid w:val="00E94695"/>
    <w:rsid w:val="00E95285"/>
    <w:rsid w:val="00E958D7"/>
    <w:rsid w:val="00EA0C27"/>
    <w:rsid w:val="00EA23B1"/>
    <w:rsid w:val="00EA426F"/>
    <w:rsid w:val="00EA43CE"/>
    <w:rsid w:val="00EA49C8"/>
    <w:rsid w:val="00EA4EED"/>
    <w:rsid w:val="00EA5C1F"/>
    <w:rsid w:val="00EA5C99"/>
    <w:rsid w:val="00EA5D20"/>
    <w:rsid w:val="00EA60CF"/>
    <w:rsid w:val="00EB40B8"/>
    <w:rsid w:val="00EB4198"/>
    <w:rsid w:val="00EB4922"/>
    <w:rsid w:val="00EB5462"/>
    <w:rsid w:val="00EB56BA"/>
    <w:rsid w:val="00EB637B"/>
    <w:rsid w:val="00EC0DF4"/>
    <w:rsid w:val="00EC2603"/>
    <w:rsid w:val="00EC2FB5"/>
    <w:rsid w:val="00EC39FB"/>
    <w:rsid w:val="00EC4331"/>
    <w:rsid w:val="00EC4B4E"/>
    <w:rsid w:val="00EC636A"/>
    <w:rsid w:val="00EC65EC"/>
    <w:rsid w:val="00EC6EA4"/>
    <w:rsid w:val="00ED04A5"/>
    <w:rsid w:val="00ED0D72"/>
    <w:rsid w:val="00ED10EA"/>
    <w:rsid w:val="00ED1A4D"/>
    <w:rsid w:val="00ED1A95"/>
    <w:rsid w:val="00ED2F99"/>
    <w:rsid w:val="00ED5666"/>
    <w:rsid w:val="00ED6FCE"/>
    <w:rsid w:val="00ED70AF"/>
    <w:rsid w:val="00ED7114"/>
    <w:rsid w:val="00ED718C"/>
    <w:rsid w:val="00ED755C"/>
    <w:rsid w:val="00ED7BD0"/>
    <w:rsid w:val="00EE058A"/>
    <w:rsid w:val="00EE2AC9"/>
    <w:rsid w:val="00EE4057"/>
    <w:rsid w:val="00EE41C7"/>
    <w:rsid w:val="00EE4BB8"/>
    <w:rsid w:val="00EE4C6B"/>
    <w:rsid w:val="00EE5658"/>
    <w:rsid w:val="00EE5F4C"/>
    <w:rsid w:val="00EE7318"/>
    <w:rsid w:val="00EF0FAB"/>
    <w:rsid w:val="00EF1460"/>
    <w:rsid w:val="00EF31ED"/>
    <w:rsid w:val="00EF3968"/>
    <w:rsid w:val="00EF3A9D"/>
    <w:rsid w:val="00EF49EE"/>
    <w:rsid w:val="00EF5855"/>
    <w:rsid w:val="00EF5CDC"/>
    <w:rsid w:val="00EF7DA7"/>
    <w:rsid w:val="00F0017A"/>
    <w:rsid w:val="00F0142D"/>
    <w:rsid w:val="00F01A79"/>
    <w:rsid w:val="00F01EBF"/>
    <w:rsid w:val="00F02838"/>
    <w:rsid w:val="00F03680"/>
    <w:rsid w:val="00F04092"/>
    <w:rsid w:val="00F0492F"/>
    <w:rsid w:val="00F05818"/>
    <w:rsid w:val="00F05BCD"/>
    <w:rsid w:val="00F05F02"/>
    <w:rsid w:val="00F120E3"/>
    <w:rsid w:val="00F123B1"/>
    <w:rsid w:val="00F12C8F"/>
    <w:rsid w:val="00F1381B"/>
    <w:rsid w:val="00F14516"/>
    <w:rsid w:val="00F153E1"/>
    <w:rsid w:val="00F157E6"/>
    <w:rsid w:val="00F17F93"/>
    <w:rsid w:val="00F2089B"/>
    <w:rsid w:val="00F20D28"/>
    <w:rsid w:val="00F21B75"/>
    <w:rsid w:val="00F22D3C"/>
    <w:rsid w:val="00F25892"/>
    <w:rsid w:val="00F26220"/>
    <w:rsid w:val="00F26CAA"/>
    <w:rsid w:val="00F26F5D"/>
    <w:rsid w:val="00F275BF"/>
    <w:rsid w:val="00F31BAD"/>
    <w:rsid w:val="00F32461"/>
    <w:rsid w:val="00F32BEC"/>
    <w:rsid w:val="00F32FCD"/>
    <w:rsid w:val="00F33582"/>
    <w:rsid w:val="00F3455A"/>
    <w:rsid w:val="00F34AD0"/>
    <w:rsid w:val="00F35845"/>
    <w:rsid w:val="00F35DD7"/>
    <w:rsid w:val="00F361AA"/>
    <w:rsid w:val="00F365E2"/>
    <w:rsid w:val="00F3666B"/>
    <w:rsid w:val="00F36ABD"/>
    <w:rsid w:val="00F41FCC"/>
    <w:rsid w:val="00F42C72"/>
    <w:rsid w:val="00F44EB4"/>
    <w:rsid w:val="00F45106"/>
    <w:rsid w:val="00F47594"/>
    <w:rsid w:val="00F47639"/>
    <w:rsid w:val="00F47B89"/>
    <w:rsid w:val="00F503CF"/>
    <w:rsid w:val="00F53300"/>
    <w:rsid w:val="00F533A5"/>
    <w:rsid w:val="00F537F2"/>
    <w:rsid w:val="00F53C81"/>
    <w:rsid w:val="00F554A7"/>
    <w:rsid w:val="00F576CE"/>
    <w:rsid w:val="00F57C46"/>
    <w:rsid w:val="00F608E9"/>
    <w:rsid w:val="00F61AA2"/>
    <w:rsid w:val="00F620CD"/>
    <w:rsid w:val="00F625A7"/>
    <w:rsid w:val="00F63E0B"/>
    <w:rsid w:val="00F66A05"/>
    <w:rsid w:val="00F66E4E"/>
    <w:rsid w:val="00F704D2"/>
    <w:rsid w:val="00F70F77"/>
    <w:rsid w:val="00F71542"/>
    <w:rsid w:val="00F73FC5"/>
    <w:rsid w:val="00F75189"/>
    <w:rsid w:val="00F756A0"/>
    <w:rsid w:val="00F7723B"/>
    <w:rsid w:val="00F812B9"/>
    <w:rsid w:val="00F8133E"/>
    <w:rsid w:val="00F813B5"/>
    <w:rsid w:val="00F82350"/>
    <w:rsid w:val="00F8286A"/>
    <w:rsid w:val="00F861A0"/>
    <w:rsid w:val="00F901B3"/>
    <w:rsid w:val="00F901DD"/>
    <w:rsid w:val="00F90573"/>
    <w:rsid w:val="00F9086D"/>
    <w:rsid w:val="00F91777"/>
    <w:rsid w:val="00F91C0C"/>
    <w:rsid w:val="00F91DAA"/>
    <w:rsid w:val="00F92815"/>
    <w:rsid w:val="00F93C07"/>
    <w:rsid w:val="00F943D3"/>
    <w:rsid w:val="00F947EB"/>
    <w:rsid w:val="00F95A41"/>
    <w:rsid w:val="00F97951"/>
    <w:rsid w:val="00F97C65"/>
    <w:rsid w:val="00FA066D"/>
    <w:rsid w:val="00FA0871"/>
    <w:rsid w:val="00FA08F4"/>
    <w:rsid w:val="00FA0AB2"/>
    <w:rsid w:val="00FA1285"/>
    <w:rsid w:val="00FA1768"/>
    <w:rsid w:val="00FA1A6A"/>
    <w:rsid w:val="00FA2E8E"/>
    <w:rsid w:val="00FA35EA"/>
    <w:rsid w:val="00FA39A1"/>
    <w:rsid w:val="00FA3B0D"/>
    <w:rsid w:val="00FA4690"/>
    <w:rsid w:val="00FA4968"/>
    <w:rsid w:val="00FA5FBC"/>
    <w:rsid w:val="00FB0B1E"/>
    <w:rsid w:val="00FB0DBC"/>
    <w:rsid w:val="00FB1690"/>
    <w:rsid w:val="00FB1728"/>
    <w:rsid w:val="00FB26AB"/>
    <w:rsid w:val="00FB5A68"/>
    <w:rsid w:val="00FB5B60"/>
    <w:rsid w:val="00FB60F7"/>
    <w:rsid w:val="00FB705D"/>
    <w:rsid w:val="00FB716B"/>
    <w:rsid w:val="00FB7CD7"/>
    <w:rsid w:val="00FC024B"/>
    <w:rsid w:val="00FC0F7D"/>
    <w:rsid w:val="00FC1E01"/>
    <w:rsid w:val="00FC203A"/>
    <w:rsid w:val="00FC240A"/>
    <w:rsid w:val="00FC321D"/>
    <w:rsid w:val="00FC32A0"/>
    <w:rsid w:val="00FC34FA"/>
    <w:rsid w:val="00FC3FF1"/>
    <w:rsid w:val="00FC4877"/>
    <w:rsid w:val="00FC4A72"/>
    <w:rsid w:val="00FC7BD9"/>
    <w:rsid w:val="00FC7DBB"/>
    <w:rsid w:val="00FD0CB4"/>
    <w:rsid w:val="00FD23BB"/>
    <w:rsid w:val="00FD3028"/>
    <w:rsid w:val="00FD35D3"/>
    <w:rsid w:val="00FD3759"/>
    <w:rsid w:val="00FD481C"/>
    <w:rsid w:val="00FD5AAF"/>
    <w:rsid w:val="00FD681F"/>
    <w:rsid w:val="00FE034B"/>
    <w:rsid w:val="00FE09BB"/>
    <w:rsid w:val="00FE1159"/>
    <w:rsid w:val="00FE1FC6"/>
    <w:rsid w:val="00FE5E45"/>
    <w:rsid w:val="00FE7987"/>
    <w:rsid w:val="00FF01ED"/>
    <w:rsid w:val="00FF115F"/>
    <w:rsid w:val="00FF1542"/>
    <w:rsid w:val="00FF1636"/>
    <w:rsid w:val="00FF18A3"/>
    <w:rsid w:val="00FF2431"/>
    <w:rsid w:val="00FF2DD6"/>
    <w:rsid w:val="00FF41F1"/>
    <w:rsid w:val="00FF42EA"/>
    <w:rsid w:val="00FF47CA"/>
    <w:rsid w:val="00FF53E1"/>
    <w:rsid w:val="00FF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E49BDF2-8237-DD4A-ACAE-17C989E1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E7221D"/>
    <w:pPr>
      <w:bidi/>
    </w:pPr>
    <w:rPr>
      <w:rFonts w:cs="Narkisim"/>
      <w:szCs w:val="28"/>
      <w:lang w:eastAsia="he-IL"/>
    </w:rPr>
  </w:style>
  <w:style w:type="paragraph" w:styleId="12">
    <w:name w:val="heading 1"/>
    <w:basedOn w:val="a2"/>
    <w:next w:val="a2"/>
    <w:link w:val="13"/>
    <w:qFormat/>
    <w:pPr>
      <w:keepNext/>
      <w:outlineLvl w:val="0"/>
    </w:pPr>
    <w:rPr>
      <w:rFonts w:cs="David"/>
      <w:szCs w:val="24"/>
      <w:u w:val="single"/>
    </w:rPr>
  </w:style>
  <w:style w:type="paragraph" w:styleId="21">
    <w:name w:val="heading 2"/>
    <w:basedOn w:val="a2"/>
    <w:next w:val="a2"/>
    <w:link w:val="22"/>
    <w:uiPriority w:val="99"/>
    <w:qFormat/>
    <w:rsid w:val="00677180"/>
    <w:pPr>
      <w:keepNext/>
      <w:jc w:val="center"/>
      <w:outlineLvl w:val="1"/>
    </w:pPr>
    <w:rPr>
      <w:rFonts w:cs="David"/>
      <w:b/>
      <w:bCs/>
    </w:rPr>
  </w:style>
  <w:style w:type="paragraph" w:styleId="31">
    <w:name w:val="heading 3"/>
    <w:basedOn w:val="a2"/>
    <w:next w:val="a2"/>
    <w:link w:val="32"/>
    <w:qFormat/>
    <w:rsid w:val="00677180"/>
    <w:pPr>
      <w:keepNext/>
      <w:jc w:val="center"/>
      <w:outlineLvl w:val="2"/>
    </w:pPr>
    <w:rPr>
      <w:rFonts w:cs="David"/>
      <w:b/>
      <w:bCs/>
      <w:sz w:val="24"/>
      <w:szCs w:val="24"/>
    </w:rPr>
  </w:style>
  <w:style w:type="paragraph" w:styleId="40">
    <w:name w:val="heading 4"/>
    <w:basedOn w:val="a2"/>
    <w:next w:val="a2"/>
    <w:link w:val="41"/>
    <w:uiPriority w:val="9"/>
    <w:semiHidden/>
    <w:unhideWhenUsed/>
    <w:qFormat/>
    <w:rsid w:val="000A38AF"/>
    <w:pPr>
      <w:keepNext/>
      <w:spacing w:before="240" w:after="60"/>
      <w:outlineLvl w:val="3"/>
    </w:pPr>
    <w:rPr>
      <w:rFonts w:ascii="Calibri" w:hAnsi="Calibri" w:cs="Arial"/>
      <w:b/>
      <w:bCs/>
      <w:sz w:val="28"/>
    </w:rPr>
  </w:style>
  <w:style w:type="paragraph" w:styleId="60">
    <w:name w:val="heading 6"/>
    <w:basedOn w:val="a2"/>
    <w:next w:val="a2"/>
    <w:link w:val="61"/>
    <w:uiPriority w:val="9"/>
    <w:qFormat/>
    <w:rsid w:val="004B1F7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9"/>
    <w:qFormat/>
    <w:rsid w:val="004C0F55"/>
    <w:pPr>
      <w:keepNext/>
      <w:numPr>
        <w:ilvl w:val="1"/>
        <w:numId w:val="14"/>
      </w:numPr>
      <w:tabs>
        <w:tab w:val="clear" w:pos="1440"/>
        <w:tab w:val="num" w:pos="1185"/>
      </w:tabs>
      <w:spacing w:line="360" w:lineRule="auto"/>
      <w:ind w:left="1185" w:right="0"/>
      <w:outlineLvl w:val="6"/>
    </w:pPr>
    <w:rPr>
      <w:rFonts w:cs="David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3">
    <w:name w:val="כותרת 1 תו"/>
    <w:link w:val="12"/>
    <w:rsid w:val="008D5EFD"/>
    <w:rPr>
      <w:rFonts w:cs="David"/>
      <w:szCs w:val="24"/>
      <w:u w:val="single"/>
      <w:lang w:eastAsia="he-IL"/>
    </w:rPr>
  </w:style>
  <w:style w:type="character" w:customStyle="1" w:styleId="22">
    <w:name w:val="כותרת 2 תו"/>
    <w:link w:val="21"/>
    <w:uiPriority w:val="99"/>
    <w:rsid w:val="00677180"/>
    <w:rPr>
      <w:rFonts w:cs="David"/>
      <w:b/>
      <w:bCs/>
      <w:szCs w:val="28"/>
      <w:lang w:eastAsia="he-IL"/>
    </w:rPr>
  </w:style>
  <w:style w:type="character" w:customStyle="1" w:styleId="32">
    <w:name w:val="כותרת 3 תו"/>
    <w:link w:val="31"/>
    <w:rsid w:val="00677180"/>
    <w:rPr>
      <w:rFonts w:cs="David"/>
      <w:b/>
      <w:bCs/>
      <w:sz w:val="24"/>
      <w:szCs w:val="24"/>
      <w:lang w:eastAsia="he-IL"/>
    </w:rPr>
  </w:style>
  <w:style w:type="character" w:customStyle="1" w:styleId="61">
    <w:name w:val="כותרת 6 תו"/>
    <w:link w:val="60"/>
    <w:uiPriority w:val="9"/>
    <w:rsid w:val="004B1F75"/>
    <w:rPr>
      <w:rFonts w:cs="Times New Roman"/>
      <w:b/>
      <w:bCs/>
      <w:sz w:val="22"/>
      <w:szCs w:val="22"/>
      <w:lang w:eastAsia="he-IL"/>
    </w:rPr>
  </w:style>
  <w:style w:type="paragraph" w:styleId="a6">
    <w:name w:val="header"/>
    <w:basedOn w:val="a2"/>
    <w:link w:val="a7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a7">
    <w:name w:val="כותרת עליונה תו"/>
    <w:link w:val="a6"/>
    <w:rsid w:val="007153C5"/>
    <w:rPr>
      <w:rFonts w:cs="Narkisim"/>
      <w:szCs w:val="28"/>
      <w:lang w:eastAsia="he-IL"/>
    </w:rPr>
  </w:style>
  <w:style w:type="paragraph" w:styleId="a8">
    <w:name w:val="footer"/>
    <w:basedOn w:val="a2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link w:val="a8"/>
    <w:uiPriority w:val="99"/>
    <w:rsid w:val="008D5EFD"/>
    <w:rPr>
      <w:rFonts w:cs="Narkisim"/>
      <w:szCs w:val="28"/>
      <w:lang w:eastAsia="he-IL"/>
    </w:rPr>
  </w:style>
  <w:style w:type="paragraph" w:customStyle="1" w:styleId="aa">
    <w:basedOn w:val="a2"/>
    <w:rsid w:val="007C38E5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table" w:styleId="ab">
    <w:name w:val="Table Grid"/>
    <w:aliases w:val="טקסט טבלה תחתונה"/>
    <w:basedOn w:val="a4"/>
    <w:uiPriority w:val="59"/>
    <w:rsid w:val="00107BE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2"/>
    <w:link w:val="ad"/>
    <w:semiHidden/>
    <w:rsid w:val="00AD00BD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link w:val="ac"/>
    <w:semiHidden/>
    <w:rsid w:val="008D5EFD"/>
    <w:rPr>
      <w:rFonts w:ascii="Tahoma" w:hAnsi="Tahoma" w:cs="Tahoma"/>
      <w:sz w:val="16"/>
      <w:szCs w:val="16"/>
      <w:lang w:eastAsia="he-IL"/>
    </w:rPr>
  </w:style>
  <w:style w:type="paragraph" w:styleId="ae">
    <w:name w:val="footnote text"/>
    <w:basedOn w:val="a2"/>
    <w:link w:val="af"/>
    <w:rsid w:val="00840913"/>
    <w:pPr>
      <w:spacing w:before="120"/>
      <w:jc w:val="both"/>
    </w:pPr>
    <w:rPr>
      <w:rFonts w:cs="David"/>
      <w:szCs w:val="20"/>
    </w:rPr>
  </w:style>
  <w:style w:type="character" w:customStyle="1" w:styleId="af">
    <w:name w:val="טקסט הערת שוליים תו"/>
    <w:link w:val="ae"/>
    <w:rsid w:val="00840913"/>
    <w:rPr>
      <w:rFonts w:cs="David"/>
      <w:lang w:val="en-US" w:eastAsia="he-IL" w:bidi="he-IL"/>
    </w:rPr>
  </w:style>
  <w:style w:type="character" w:styleId="af0">
    <w:name w:val="footnote reference"/>
    <w:rsid w:val="00840913"/>
    <w:rPr>
      <w:vertAlign w:val="superscript"/>
    </w:rPr>
  </w:style>
  <w:style w:type="character" w:styleId="af1">
    <w:name w:val="Strong"/>
    <w:uiPriority w:val="22"/>
    <w:qFormat/>
    <w:rsid w:val="004F0511"/>
    <w:rPr>
      <w:b/>
      <w:bCs/>
    </w:rPr>
  </w:style>
  <w:style w:type="paragraph" w:styleId="af2">
    <w:name w:val="List Paragraph"/>
    <w:aliases w:val="נספח 2 מתוקן,פיסקת bullets,LP1,lp1,Bullet List,FooterText,numbered,Paragraphe de liste1,מכרזים - טקסט סעיפים"/>
    <w:basedOn w:val="a2"/>
    <w:link w:val="af3"/>
    <w:uiPriority w:val="34"/>
    <w:qFormat/>
    <w:rsid w:val="001F1BFB"/>
    <w:pPr>
      <w:ind w:left="720"/>
    </w:pPr>
  </w:style>
  <w:style w:type="table" w:styleId="14">
    <w:name w:val="Table Grid 1"/>
    <w:basedOn w:val="a4"/>
    <w:rsid w:val="00776D52"/>
    <w:pPr>
      <w:widowControl w:val="0"/>
      <w:bidi/>
      <w:adjustRightInd w:val="0"/>
      <w:spacing w:line="360" w:lineRule="atLeast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Block Text"/>
    <w:basedOn w:val="a2"/>
    <w:rsid w:val="004F2752"/>
    <w:pPr>
      <w:ind w:left="651" w:hanging="651"/>
      <w:jc w:val="both"/>
    </w:pPr>
    <w:rPr>
      <w:rFonts w:cs="David"/>
      <w:sz w:val="26"/>
      <w:szCs w:val="26"/>
      <w:lang w:eastAsia="en-US"/>
    </w:rPr>
  </w:style>
  <w:style w:type="paragraph" w:styleId="af5">
    <w:name w:val="Body Text"/>
    <w:basedOn w:val="a2"/>
    <w:link w:val="af6"/>
    <w:rsid w:val="004F2752"/>
    <w:pPr>
      <w:spacing w:after="120"/>
    </w:pPr>
    <w:rPr>
      <w:rFonts w:cs="Miriam"/>
      <w:snapToGrid w:val="0"/>
      <w:sz w:val="26"/>
      <w:szCs w:val="24"/>
      <w:lang w:eastAsia="en-US"/>
    </w:rPr>
  </w:style>
  <w:style w:type="character" w:customStyle="1" w:styleId="af6">
    <w:name w:val="גוף טקסט תו"/>
    <w:link w:val="af5"/>
    <w:rsid w:val="004F2752"/>
    <w:rPr>
      <w:snapToGrid w:val="0"/>
      <w:sz w:val="26"/>
      <w:szCs w:val="24"/>
    </w:rPr>
  </w:style>
  <w:style w:type="paragraph" w:customStyle="1" w:styleId="af7">
    <w:name w:val="תו תו תו תו"/>
    <w:aliases w:val=" תו תו תו תו תו תו"/>
    <w:basedOn w:val="a2"/>
    <w:next w:val="a2"/>
    <w:autoRedefine/>
    <w:rsid w:val="00677180"/>
    <w:pPr>
      <w:autoSpaceDE w:val="0"/>
      <w:autoSpaceDN w:val="0"/>
      <w:bidi w:val="0"/>
      <w:adjustRightInd w:val="0"/>
      <w:spacing w:after="40" w:line="240" w:lineRule="exact"/>
    </w:pPr>
    <w:rPr>
      <w:rFonts w:eastAsia="SimSun" w:cs="Arial"/>
      <w:bCs/>
      <w:color w:val="000000"/>
      <w:kern w:val="32"/>
      <w:sz w:val="24"/>
      <w:szCs w:val="32"/>
      <w:lang w:eastAsia="zh-CN" w:bidi="ar-SA"/>
    </w:rPr>
  </w:style>
  <w:style w:type="paragraph" w:customStyle="1" w:styleId="10">
    <w:name w:val="מספור 1"/>
    <w:basedOn w:val="a2"/>
    <w:rsid w:val="00677180"/>
    <w:pPr>
      <w:numPr>
        <w:numId w:val="1"/>
      </w:numPr>
      <w:spacing w:after="200" w:line="288" w:lineRule="auto"/>
      <w:jc w:val="both"/>
    </w:pPr>
    <w:rPr>
      <w:rFonts w:cs="David"/>
      <w:sz w:val="26"/>
      <w:szCs w:val="26"/>
      <w:lang w:eastAsia="en-US"/>
    </w:rPr>
  </w:style>
  <w:style w:type="paragraph" w:customStyle="1" w:styleId="20">
    <w:name w:val="מספור 2"/>
    <w:basedOn w:val="10"/>
    <w:rsid w:val="00677180"/>
    <w:pPr>
      <w:numPr>
        <w:ilvl w:val="1"/>
      </w:numPr>
    </w:pPr>
  </w:style>
  <w:style w:type="paragraph" w:customStyle="1" w:styleId="30">
    <w:name w:val="מספור 3"/>
    <w:basedOn w:val="10"/>
    <w:rsid w:val="00677180"/>
    <w:pPr>
      <w:numPr>
        <w:ilvl w:val="2"/>
      </w:numPr>
    </w:pPr>
  </w:style>
  <w:style w:type="paragraph" w:customStyle="1" w:styleId="4">
    <w:name w:val="מספור 4"/>
    <w:basedOn w:val="10"/>
    <w:rsid w:val="00677180"/>
    <w:pPr>
      <w:numPr>
        <w:ilvl w:val="3"/>
      </w:numPr>
    </w:pPr>
  </w:style>
  <w:style w:type="paragraph" w:customStyle="1" w:styleId="5">
    <w:name w:val="מספור 5"/>
    <w:basedOn w:val="10"/>
    <w:rsid w:val="00677180"/>
    <w:pPr>
      <w:numPr>
        <w:ilvl w:val="4"/>
      </w:numPr>
    </w:pPr>
  </w:style>
  <w:style w:type="paragraph" w:customStyle="1" w:styleId="a">
    <w:name w:val="כותרת סעיף"/>
    <w:basedOn w:val="a2"/>
    <w:rsid w:val="00677180"/>
    <w:pPr>
      <w:numPr>
        <w:numId w:val="2"/>
      </w:numPr>
      <w:spacing w:before="240" w:line="360" w:lineRule="auto"/>
      <w:ind w:right="0"/>
      <w:jc w:val="both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a0">
    <w:name w:val="טקסט סעיף"/>
    <w:basedOn w:val="a2"/>
    <w:rsid w:val="00677180"/>
    <w:pPr>
      <w:numPr>
        <w:ilvl w:val="1"/>
        <w:numId w:val="2"/>
      </w:numPr>
      <w:spacing w:line="360" w:lineRule="auto"/>
      <w:ind w:right="0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a1">
    <w:name w:val="תת סעיף"/>
    <w:basedOn w:val="a2"/>
    <w:rsid w:val="00677180"/>
    <w:pPr>
      <w:numPr>
        <w:ilvl w:val="2"/>
        <w:numId w:val="2"/>
      </w:numPr>
      <w:spacing w:line="360" w:lineRule="auto"/>
      <w:ind w:right="0"/>
      <w:jc w:val="both"/>
    </w:pPr>
    <w:rPr>
      <w:rFonts w:cs="Arial"/>
      <w:sz w:val="22"/>
      <w:szCs w:val="22"/>
      <w:lang w:eastAsia="en-US"/>
    </w:rPr>
  </w:style>
  <w:style w:type="paragraph" w:customStyle="1" w:styleId="11">
    <w:name w:val="תת סעיף1"/>
    <w:basedOn w:val="a1"/>
    <w:rsid w:val="00677180"/>
    <w:pPr>
      <w:numPr>
        <w:ilvl w:val="3"/>
      </w:numPr>
      <w:ind w:right="0"/>
    </w:pPr>
  </w:style>
  <w:style w:type="paragraph" w:customStyle="1" w:styleId="af8">
    <w:name w:val="כותרת טבלת נספחים"/>
    <w:basedOn w:val="a2"/>
    <w:rsid w:val="00677180"/>
    <w:pPr>
      <w:jc w:val="center"/>
    </w:pPr>
    <w:rPr>
      <w:rFonts w:ascii="Arial" w:hAnsi="Arial" w:cs="Arial"/>
      <w:b/>
      <w:color w:val="1B3461"/>
      <w:sz w:val="28"/>
      <w:szCs w:val="22"/>
      <w:lang w:eastAsia="en-US"/>
    </w:rPr>
  </w:style>
  <w:style w:type="paragraph" w:customStyle="1" w:styleId="ListParagraph1">
    <w:name w:val="List Paragraph1"/>
    <w:basedOn w:val="a2"/>
    <w:uiPriority w:val="34"/>
    <w:qFormat/>
    <w:rsid w:val="00677180"/>
    <w:pPr>
      <w:ind w:left="720"/>
    </w:pPr>
    <w:rPr>
      <w:rFonts w:cs="Times New Roman"/>
      <w:sz w:val="24"/>
      <w:szCs w:val="24"/>
      <w:lang w:eastAsia="en-US"/>
    </w:rPr>
  </w:style>
  <w:style w:type="paragraph" w:styleId="af9">
    <w:name w:val="annotation text"/>
    <w:basedOn w:val="a2"/>
    <w:link w:val="afa"/>
    <w:uiPriority w:val="99"/>
    <w:rsid w:val="00677180"/>
    <w:rPr>
      <w:szCs w:val="20"/>
    </w:rPr>
  </w:style>
  <w:style w:type="character" w:customStyle="1" w:styleId="afa">
    <w:name w:val="טקסט הערה תו"/>
    <w:link w:val="af9"/>
    <w:uiPriority w:val="99"/>
    <w:rsid w:val="00677180"/>
    <w:rPr>
      <w:rFonts w:cs="Narkisim"/>
      <w:lang w:eastAsia="he-IL"/>
    </w:rPr>
  </w:style>
  <w:style w:type="paragraph" w:styleId="afb">
    <w:name w:val="annotation subject"/>
    <w:basedOn w:val="af9"/>
    <w:next w:val="af9"/>
    <w:link w:val="afc"/>
    <w:uiPriority w:val="99"/>
    <w:semiHidden/>
    <w:rsid w:val="00677180"/>
    <w:rPr>
      <w:b/>
      <w:bCs/>
    </w:rPr>
  </w:style>
  <w:style w:type="character" w:customStyle="1" w:styleId="afc">
    <w:name w:val="נושא הערה תו"/>
    <w:link w:val="afb"/>
    <w:uiPriority w:val="99"/>
    <w:semiHidden/>
    <w:rsid w:val="00677180"/>
    <w:rPr>
      <w:rFonts w:cs="Narkisim"/>
      <w:b/>
      <w:bCs/>
      <w:lang w:eastAsia="he-IL"/>
    </w:rPr>
  </w:style>
  <w:style w:type="paragraph" w:customStyle="1" w:styleId="afd">
    <w:name w:val="אורלי"/>
    <w:rsid w:val="00677180"/>
    <w:pPr>
      <w:widowControl w:val="0"/>
      <w:adjustRightInd w:val="0"/>
      <w:spacing w:line="360" w:lineRule="atLeast"/>
      <w:jc w:val="both"/>
      <w:textAlignment w:val="baseline"/>
    </w:pPr>
    <w:rPr>
      <w:rFonts w:ascii="Arial" w:hAnsi="Akhbar Simplified MT" w:cs="QDavid"/>
      <w:snapToGrid w:val="0"/>
      <w:sz w:val="24"/>
      <w:szCs w:val="22"/>
      <w:lang w:eastAsia="he-IL"/>
    </w:rPr>
  </w:style>
  <w:style w:type="character" w:customStyle="1" w:styleId="default">
    <w:name w:val="default"/>
    <w:rsid w:val="003E1049"/>
    <w:rPr>
      <w:rFonts w:ascii="Times New Roman" w:hAnsi="Times New Roman" w:cs="Times New Roman"/>
      <w:sz w:val="26"/>
      <w:szCs w:val="26"/>
    </w:rPr>
  </w:style>
  <w:style w:type="paragraph" w:styleId="afe">
    <w:name w:val="Subtitle"/>
    <w:basedOn w:val="a2"/>
    <w:link w:val="aff"/>
    <w:qFormat/>
    <w:rsid w:val="0019205A"/>
    <w:pPr>
      <w:spacing w:line="360" w:lineRule="auto"/>
    </w:pPr>
    <w:rPr>
      <w:rFonts w:cs="David"/>
      <w:b/>
      <w:bCs/>
      <w:sz w:val="28"/>
      <w:u w:val="single"/>
    </w:rPr>
  </w:style>
  <w:style w:type="character" w:customStyle="1" w:styleId="aff">
    <w:name w:val="כותרת משנה תו"/>
    <w:link w:val="afe"/>
    <w:rsid w:val="0019205A"/>
    <w:rPr>
      <w:rFonts w:cs="David"/>
      <w:b/>
      <w:bCs/>
      <w:sz w:val="28"/>
      <w:szCs w:val="28"/>
      <w:u w:val="single"/>
      <w:lang w:eastAsia="he-IL"/>
    </w:rPr>
  </w:style>
  <w:style w:type="paragraph" w:styleId="23">
    <w:name w:val="Body Text Indent 2"/>
    <w:basedOn w:val="a2"/>
    <w:link w:val="24"/>
    <w:unhideWhenUsed/>
    <w:rsid w:val="00356A3F"/>
    <w:pPr>
      <w:spacing w:after="120" w:line="480" w:lineRule="auto"/>
      <w:ind w:left="283"/>
    </w:pPr>
  </w:style>
  <w:style w:type="character" w:customStyle="1" w:styleId="24">
    <w:name w:val="כניסה בגוף טקסט 2 תו"/>
    <w:link w:val="23"/>
    <w:rsid w:val="00356A3F"/>
    <w:rPr>
      <w:rFonts w:cs="Narkisim"/>
      <w:szCs w:val="28"/>
      <w:lang w:eastAsia="he-IL"/>
    </w:rPr>
  </w:style>
  <w:style w:type="character" w:customStyle="1" w:styleId="fldtext1">
    <w:name w:val="fldtext1"/>
    <w:rsid w:val="001A3E3C"/>
  </w:style>
  <w:style w:type="paragraph" w:styleId="aff0">
    <w:name w:val="Plain Text"/>
    <w:basedOn w:val="a2"/>
    <w:link w:val="aff1"/>
    <w:uiPriority w:val="99"/>
    <w:unhideWhenUsed/>
    <w:rsid w:val="008D41FF"/>
    <w:rPr>
      <w:rFonts w:ascii="Calibri" w:eastAsia="Calibri" w:hAnsi="Calibri" w:cs="Arial"/>
      <w:sz w:val="22"/>
      <w:szCs w:val="21"/>
      <w:lang w:eastAsia="en-US"/>
    </w:rPr>
  </w:style>
  <w:style w:type="character" w:customStyle="1" w:styleId="aff1">
    <w:name w:val="טקסט רגיל תו"/>
    <w:link w:val="aff0"/>
    <w:uiPriority w:val="99"/>
    <w:rsid w:val="008D41FF"/>
    <w:rPr>
      <w:rFonts w:ascii="Calibri" w:eastAsia="Calibri" w:hAnsi="Calibri" w:cs="Arial"/>
      <w:sz w:val="22"/>
      <w:szCs w:val="21"/>
    </w:rPr>
  </w:style>
  <w:style w:type="character" w:styleId="aff2">
    <w:name w:val="Emphasis"/>
    <w:uiPriority w:val="20"/>
    <w:qFormat/>
    <w:rsid w:val="00E818BE"/>
    <w:rPr>
      <w:i/>
      <w:iCs/>
    </w:rPr>
  </w:style>
  <w:style w:type="character" w:customStyle="1" w:styleId="st1">
    <w:name w:val="st1"/>
    <w:rsid w:val="000324E5"/>
  </w:style>
  <w:style w:type="paragraph" w:customStyle="1" w:styleId="Char">
    <w:name w:val="Char תו תו תו"/>
    <w:basedOn w:val="a2"/>
    <w:rsid w:val="00BB082A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styleId="NormalWeb">
    <w:name w:val="Normal (Web)"/>
    <w:basedOn w:val="a2"/>
    <w:uiPriority w:val="99"/>
    <w:unhideWhenUsed/>
    <w:rsid w:val="00933F67"/>
    <w:pPr>
      <w:bidi w:val="0"/>
    </w:pPr>
    <w:rPr>
      <w:rFonts w:eastAsia="Calibri" w:cs="Times New Roman"/>
      <w:sz w:val="24"/>
      <w:szCs w:val="24"/>
      <w:lang w:eastAsia="en-US"/>
    </w:rPr>
  </w:style>
  <w:style w:type="character" w:styleId="aff3">
    <w:name w:val="annotation reference"/>
    <w:uiPriority w:val="99"/>
    <w:unhideWhenUsed/>
    <w:rsid w:val="006666CA"/>
    <w:rPr>
      <w:sz w:val="16"/>
      <w:szCs w:val="16"/>
    </w:rPr>
  </w:style>
  <w:style w:type="character" w:styleId="Hyperlink">
    <w:name w:val="Hyperlink"/>
    <w:rsid w:val="008D5EFD"/>
    <w:rPr>
      <w:b/>
      <w:i/>
      <w:dstrike w:val="0"/>
      <w:color w:val="3464BA"/>
      <w:u w:val="dotted" w:color="3464BA"/>
      <w:vertAlign w:val="baseline"/>
    </w:rPr>
  </w:style>
  <w:style w:type="paragraph" w:customStyle="1" w:styleId="Char0">
    <w:name w:val="Char"/>
    <w:basedOn w:val="a2"/>
    <w:rsid w:val="008D5EFD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15">
    <w:name w:val="פיסקת רשימה1"/>
    <w:basedOn w:val="a2"/>
    <w:uiPriority w:val="34"/>
    <w:qFormat/>
    <w:rsid w:val="008D5EFD"/>
    <w:pPr>
      <w:ind w:left="720"/>
      <w:contextualSpacing/>
    </w:pPr>
    <w:rPr>
      <w:rFonts w:cs="Times New Roman"/>
      <w:sz w:val="24"/>
      <w:szCs w:val="24"/>
      <w:lang w:eastAsia="en-US"/>
    </w:rPr>
  </w:style>
  <w:style w:type="table" w:customStyle="1" w:styleId="110">
    <w:name w:val="טבלת רשת 11"/>
    <w:basedOn w:val="a4"/>
    <w:next w:val="14"/>
    <w:rsid w:val="009C268D"/>
    <w:pPr>
      <w:widowControl w:val="0"/>
      <w:bidi/>
      <w:adjustRightInd w:val="0"/>
      <w:spacing w:line="360" w:lineRule="atLeast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">
    <w:name w:val="טבלת רשת1"/>
    <w:basedOn w:val="a4"/>
    <w:next w:val="ab"/>
    <w:uiPriority w:val="59"/>
    <w:rsid w:val="00882301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טבלת רשת2"/>
    <w:basedOn w:val="a4"/>
    <w:next w:val="ab"/>
    <w:uiPriority w:val="59"/>
    <w:rsid w:val="0094411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טבלת רשת3"/>
    <w:basedOn w:val="a4"/>
    <w:next w:val="ab"/>
    <w:uiPriority w:val="59"/>
    <w:rsid w:val="0094411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פיסקת רשימה תו"/>
    <w:aliases w:val="נספח 2 מתוקן תו,פיסקת bullets תו,LP1 תו,lp1 תו,Bullet List תו,FooterText תו,numbered תו,Paragraphe de liste1 תו,מכרזים - טקסט סעיפים תו"/>
    <w:link w:val="af2"/>
    <w:uiPriority w:val="34"/>
    <w:locked/>
    <w:rsid w:val="00F73FC5"/>
    <w:rPr>
      <w:rFonts w:cs="Narkisim"/>
      <w:szCs w:val="28"/>
      <w:lang w:eastAsia="he-IL"/>
    </w:rPr>
  </w:style>
  <w:style w:type="paragraph" w:styleId="aff4">
    <w:name w:val="List"/>
    <w:basedOn w:val="a2"/>
    <w:uiPriority w:val="99"/>
    <w:semiHidden/>
    <w:unhideWhenUsed/>
    <w:rsid w:val="00903929"/>
    <w:pPr>
      <w:ind w:left="283" w:hanging="283"/>
      <w:contextualSpacing/>
    </w:pPr>
  </w:style>
  <w:style w:type="paragraph" w:styleId="aff5">
    <w:name w:val="Revision"/>
    <w:hidden/>
    <w:uiPriority w:val="99"/>
    <w:semiHidden/>
    <w:rsid w:val="00A57BE7"/>
    <w:rPr>
      <w:rFonts w:cs="Narkisim"/>
      <w:szCs w:val="28"/>
      <w:lang w:eastAsia="he-IL"/>
    </w:rPr>
  </w:style>
  <w:style w:type="paragraph" w:styleId="aff6">
    <w:name w:val="Title"/>
    <w:basedOn w:val="a2"/>
    <w:link w:val="aff7"/>
    <w:qFormat/>
    <w:rsid w:val="00356B42"/>
    <w:pPr>
      <w:spacing w:before="120"/>
      <w:jc w:val="center"/>
    </w:pPr>
    <w:rPr>
      <w:sz w:val="36"/>
      <w:szCs w:val="36"/>
    </w:rPr>
  </w:style>
  <w:style w:type="character" w:customStyle="1" w:styleId="aff7">
    <w:name w:val="כותרת טקסט תו"/>
    <w:link w:val="aff6"/>
    <w:rsid w:val="00356B42"/>
    <w:rPr>
      <w:rFonts w:cs="Narkisim"/>
      <w:sz w:val="36"/>
      <w:szCs w:val="36"/>
      <w:lang w:eastAsia="he-IL"/>
    </w:rPr>
  </w:style>
  <w:style w:type="paragraph" w:customStyle="1" w:styleId="StyleLinespacingMultiple115li">
    <w:name w:val="Style Line spacing:  Multiple 1.15 li"/>
    <w:basedOn w:val="a2"/>
    <w:rsid w:val="00356B42"/>
    <w:pPr>
      <w:spacing w:line="276" w:lineRule="auto"/>
      <w:jc w:val="both"/>
    </w:pPr>
    <w:rPr>
      <w:rFonts w:cs="David"/>
      <w:sz w:val="24"/>
      <w:szCs w:val="24"/>
      <w:lang w:eastAsia="en-US"/>
    </w:rPr>
  </w:style>
  <w:style w:type="paragraph" w:customStyle="1" w:styleId="26">
    <w:name w:val="פיסקת רשימה2"/>
    <w:basedOn w:val="a2"/>
    <w:uiPriority w:val="34"/>
    <w:qFormat/>
    <w:rsid w:val="00356B42"/>
    <w:pPr>
      <w:ind w:left="720"/>
      <w:contextualSpacing/>
    </w:pPr>
    <w:rPr>
      <w:rFonts w:cs="Times New Roman"/>
      <w:sz w:val="24"/>
      <w:szCs w:val="24"/>
      <w:lang w:eastAsia="en-US"/>
    </w:rPr>
  </w:style>
  <w:style w:type="table" w:customStyle="1" w:styleId="17">
    <w:name w:val="רשת טבלה1"/>
    <w:basedOn w:val="a4"/>
    <w:next w:val="ab"/>
    <w:uiPriority w:val="59"/>
    <w:rsid w:val="00D844E1"/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סעיף רמה 2"/>
    <w:basedOn w:val="a2"/>
    <w:autoRedefine/>
    <w:qFormat/>
    <w:rsid w:val="00B958CC"/>
    <w:pPr>
      <w:numPr>
        <w:ilvl w:val="1"/>
        <w:numId w:val="3"/>
      </w:numPr>
      <w:spacing w:line="360" w:lineRule="auto"/>
      <w:ind w:left="567" w:hanging="567"/>
    </w:pPr>
    <w:rPr>
      <w:rFonts w:ascii="Arial" w:hAnsi="Arial" w:cs="Arial"/>
      <w:sz w:val="22"/>
      <w:szCs w:val="22"/>
      <w:lang w:eastAsia="en-US"/>
    </w:rPr>
  </w:style>
  <w:style w:type="paragraph" w:customStyle="1" w:styleId="3">
    <w:name w:val="סעיף רמה 3"/>
    <w:basedOn w:val="2"/>
    <w:link w:val="34"/>
    <w:autoRedefine/>
    <w:qFormat/>
    <w:rsid w:val="00B958CC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4">
    <w:name w:val="סעיף רמה 3 תו"/>
    <w:link w:val="3"/>
    <w:rsid w:val="00B958CC"/>
    <w:rPr>
      <w:rFonts w:ascii="Arial" w:hAnsi="Arial" w:cs="Arial"/>
      <w:sz w:val="22"/>
      <w:szCs w:val="22"/>
    </w:rPr>
  </w:style>
  <w:style w:type="paragraph" w:customStyle="1" w:styleId="42">
    <w:name w:val="סעיף רמה 4"/>
    <w:basedOn w:val="3"/>
    <w:link w:val="43"/>
    <w:autoRedefine/>
    <w:qFormat/>
    <w:rsid w:val="00B958CC"/>
    <w:pPr>
      <w:numPr>
        <w:ilvl w:val="0"/>
        <w:numId w:val="0"/>
      </w:numPr>
      <w:ind w:left="2975" w:hanging="952"/>
    </w:pPr>
  </w:style>
  <w:style w:type="paragraph" w:customStyle="1" w:styleId="50">
    <w:name w:val="סעיף רמה 5"/>
    <w:basedOn w:val="42"/>
    <w:link w:val="51"/>
    <w:autoRedefine/>
    <w:qFormat/>
    <w:rsid w:val="00B958CC"/>
    <w:pPr>
      <w:tabs>
        <w:tab w:val="clear" w:pos="1304"/>
        <w:tab w:val="left" w:pos="3684"/>
        <w:tab w:val="left" w:pos="3968"/>
      </w:tabs>
      <w:ind w:left="3968" w:hanging="993"/>
    </w:pPr>
  </w:style>
  <w:style w:type="character" w:customStyle="1" w:styleId="43">
    <w:name w:val="סעיף רמה 4 תו"/>
    <w:link w:val="42"/>
    <w:rsid w:val="00B958CC"/>
    <w:rPr>
      <w:rFonts w:ascii="Arial" w:hAnsi="Arial" w:cs="Arial"/>
      <w:sz w:val="22"/>
      <w:szCs w:val="22"/>
    </w:rPr>
  </w:style>
  <w:style w:type="character" w:customStyle="1" w:styleId="51">
    <w:name w:val="סעיף רמה 5 תו"/>
    <w:link w:val="50"/>
    <w:rsid w:val="00B958CC"/>
    <w:rPr>
      <w:rFonts w:ascii="Arial" w:hAnsi="Arial" w:cs="Arial"/>
      <w:sz w:val="22"/>
      <w:szCs w:val="22"/>
    </w:rPr>
  </w:style>
  <w:style w:type="paragraph" w:customStyle="1" w:styleId="6">
    <w:name w:val="סעיף רמה 6"/>
    <w:basedOn w:val="50"/>
    <w:qFormat/>
    <w:rsid w:val="00B958CC"/>
    <w:pPr>
      <w:numPr>
        <w:ilvl w:val="5"/>
        <w:numId w:val="3"/>
      </w:numPr>
      <w:ind w:left="4820" w:hanging="1418"/>
    </w:pPr>
  </w:style>
  <w:style w:type="character" w:customStyle="1" w:styleId="70">
    <w:name w:val="כותרת 7 תו"/>
    <w:link w:val="7"/>
    <w:uiPriority w:val="99"/>
    <w:rsid w:val="004C0F55"/>
    <w:rPr>
      <w:rFonts w:cs="David"/>
      <w:sz w:val="24"/>
      <w:szCs w:val="24"/>
      <w:lang w:eastAsia="he-IL"/>
    </w:rPr>
  </w:style>
  <w:style w:type="paragraph" w:customStyle="1" w:styleId="1">
    <w:name w:val="פרק 1"/>
    <w:basedOn w:val="af2"/>
    <w:qFormat/>
    <w:rsid w:val="004C0F55"/>
    <w:pPr>
      <w:numPr>
        <w:numId w:val="13"/>
      </w:numPr>
      <w:spacing w:before="360" w:after="120"/>
      <w:contextualSpacing/>
      <w:jc w:val="both"/>
    </w:pPr>
    <w:rPr>
      <w:rFonts w:cs="David"/>
      <w:b/>
      <w:bCs/>
      <w:sz w:val="32"/>
      <w:szCs w:val="32"/>
    </w:rPr>
  </w:style>
  <w:style w:type="paragraph" w:customStyle="1" w:styleId="111">
    <w:name w:val="פיסקת רשימה11"/>
    <w:basedOn w:val="a2"/>
    <w:uiPriority w:val="99"/>
    <w:qFormat/>
    <w:rsid w:val="004F693C"/>
    <w:pPr>
      <w:spacing w:before="120" w:after="120"/>
      <w:ind w:left="330" w:right="567"/>
      <w:jc w:val="both"/>
    </w:pPr>
    <w:rPr>
      <w:rFonts w:cs="David"/>
      <w:sz w:val="24"/>
      <w:szCs w:val="24"/>
    </w:rPr>
  </w:style>
  <w:style w:type="character" w:customStyle="1" w:styleId="41">
    <w:name w:val="כותרת 4 תו"/>
    <w:link w:val="40"/>
    <w:uiPriority w:val="9"/>
    <w:semiHidden/>
    <w:rsid w:val="000A38AF"/>
    <w:rPr>
      <w:rFonts w:ascii="Calibri" w:eastAsia="Times New Roman" w:hAnsi="Calibri" w:cs="Arial"/>
      <w:b/>
      <w:bCs/>
      <w:sz w:val="28"/>
      <w:szCs w:val="28"/>
      <w:lang w:eastAsia="he-IL"/>
    </w:rPr>
  </w:style>
  <w:style w:type="table" w:styleId="4-3">
    <w:name w:val="Grid Table 4 Accent 3"/>
    <w:basedOn w:val="a4"/>
    <w:uiPriority w:val="49"/>
    <w:rsid w:val="000A38AF"/>
    <w:pPr>
      <w:bidi/>
    </w:pPr>
    <w:rPr>
      <w:rFonts w:ascii="David" w:eastAsia="David" w:hAnsi="David" w:cs="David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aff8">
    <w:name w:val="Unresolved Mention"/>
    <w:uiPriority w:val="99"/>
    <w:semiHidden/>
    <w:unhideWhenUsed/>
    <w:rsid w:val="00826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wmf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DATA\TAV\WORD\templetes\&#1514;&#1489;&#1504;&#1497;&#1493;&#1514;%2520&#1489;&#1513;&#1512;&#1491;&#1493;&#1511;&#1505;\&#1500;&#1493;&#1490;&#1493;%2520&#1488;&#1489;&#1497;&#1513;&#1497;%2520&#1491;&#1512;&#1493;&#1512;&#1497;-2.dot" TargetMode="Externa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ינהל יבשה - דואר יוצא" ma:contentTypeID="0x010100FB48C45A811D2747BBAEB984310884C24100FB609EA468364F4EBD33752751F100C3" ma:contentTypeVersion="33" ma:contentTypeDescription="צור מסמך חדש." ma:contentTypeScope="" ma:versionID="72f37674ce65e3653bb1778f99a5ba42">
  <xsd:schema xmlns:xsd="http://www.w3.org/2001/XMLSchema" xmlns:p="http://schemas.microsoft.com/office/2006/metadata/properties" xmlns:ns1="3d10c457-7b7e-44fc-9b73-5b1adee5d9e6" xmlns:ns2="F97AD509-00D5-4F07-80EB-EACE7A66253B" xmlns:ns3="DDC3108E-4D0C-456C-B9E2-45DA5ED0EE06" xmlns:ns4="E43241BB-8F4D-4274-A508-D78F70CFE5C6" xmlns:ns5="36C2E93F-EAEF-48E9-931A-8CA4177DEA50" xmlns:ns6="7027D043-7E3D-4118-B6F4-D3AE8789683F" targetNamespace="http://schemas.microsoft.com/office/2006/metadata/properties" ma:root="true" ma:fieldsID="313a3f039766abbf032c593885e0ebfa" ns1:_="" ns2:_="" ns3:_="" ns4:_="" ns5:_="" ns6:_="">
    <xsd:import namespace="3d10c457-7b7e-44fc-9b73-5b1adee5d9e6"/>
    <xsd:import namespace="F97AD509-00D5-4F07-80EB-EACE7A66253B"/>
    <xsd:import namespace="DDC3108E-4D0C-456C-B9E2-45DA5ED0EE06"/>
    <xsd:import namespace="E43241BB-8F4D-4274-A508-D78F70CFE5C6"/>
    <xsd:import namespace="36C2E93F-EAEF-48E9-931A-8CA4177DEA50"/>
    <xsd:import namespace="7027D043-7E3D-4118-B6F4-D3AE8789683F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2:Tik_Num" minOccurs="0"/>
                <xsd:element ref="ns3:address" minOccurs="0"/>
                <xsd:element ref="ns4:close" minOccurs="0"/>
                <xsd:element ref="ns5:_x05e9__x05dd__x0020__x05d4__x05e0__x05de__x05e2__x05df_" minOccurs="0"/>
                <xsd:element ref="ns5:Tfkid" minOccurs="0"/>
                <xsd:element ref="ns6:Print" minOccurs="0"/>
                <xsd:element ref="ns6:company0" minOccurs="0"/>
                <xsd:element ref="ns5:_x05e1__x05d9__x05de__x05d5__x05db__x05d9__x05df__x0020__x05d4__x05e4__x05e0__x05d9__x05d4_" minOccurs="0"/>
                <xsd:element ref="ns6:_x05de__x05d9__x05dc__x05d5__x05ea__x0020__x05de__x05e4__x05ea__x05d7_" minOccurs="0"/>
                <xsd:element ref="ns5:city" minOccurs="0"/>
                <xsd:element ref="ns6:DateClose" minOccurs="0"/>
                <xsd:element ref="ns6:Idkun" minOccurs="0"/>
                <xsd:element ref="ns1:metapel" minOccurs="0"/>
                <xsd:element ref="ns1:SDImportance" minOccurs="0"/>
                <xsd:element ref="ns1:SDDocumentSource" minOccurs="0"/>
                <xsd:element ref="ns1:tdat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d10c457-7b7e-44fc-9b73-5b1adee5d9e6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Asmachta" ma:index="8" nillable="true" ma:displayName="SDAsmachta" ma:internalName="SDAsmachta">
      <xsd:simpleType>
        <xsd:restriction base="dms:Text"/>
      </xsd:simpleType>
    </xsd:element>
    <xsd:element name="metapel" ma:index="21" nillable="true" ma:displayName="תעב שם המטפל" ma:description="מינהל יבשה" ma:internalName="metape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דרור גנון"/>
                    <xsd:enumeration value="דלית רגב"/>
                    <xsd:enumeration value="אושרת זיו"/>
                    <xsd:enumeration value="לילי יעקובי"/>
                    <xsd:enumeration value="ענת חן"/>
                    <xsd:enumeration value="שרונה קרסגי"/>
                    <xsd:enumeration value="בת שבע אוגרן"/>
                    <xsd:enumeration value="נועה צור"/>
                    <xsd:enumeration value="יוסי ניזרי"/>
                    <xsd:enumeration value="אתי גיל"/>
                    <xsd:enumeration value="רונית אשכנזי"/>
                    <xsd:enumeration value="גבי נבון"/>
                    <xsd:enumeration value="ישי טלאור"/>
                    <xsd:enumeration value="יוסי כהן"/>
                    <xsd:enumeration value="יעקב פרלשטיין"/>
                    <xsd:enumeration value="משה יצחקי"/>
                    <xsd:enumeration value="שונטל בג'יו"/>
                    <xsd:enumeration value="רונית הראלי"/>
                    <xsd:enumeration value="משה אמסלם"/>
                  </xsd:restriction>
                </xsd:simpleType>
              </xsd:element>
            </xsd:sequence>
          </xsd:extension>
        </xsd:complexContent>
      </xsd:complexType>
    </xsd:element>
    <xsd:element name="SDImportance" ma:index="22" nillable="true" ma:displayName="חשיבות" ma:internalName="SDImportance">
      <xsd:simpleType>
        <xsd:restriction base="dms:Number"/>
      </xsd:simpleType>
    </xsd:element>
    <xsd:element name="SDDocumentSource" ma:index="23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tdate" ma:index="24" nillable="true" ma:displayName="תעב תאריך המסמך" ma:description="מינהל יבשה" ma:format="DateOnly" ma:internalName="tdate">
      <xsd:simpleType>
        <xsd:restriction base="dms:DateTime"/>
      </xsd:simpleType>
    </xsd:element>
    <xsd:element name="SDLastSigningDate" ma:index="25" nillable="true" ma:displayName="תאריך חתימה אחרון " ma:internalName="SDLastSigningDate">
      <xsd:simpleType>
        <xsd:restriction base="dms:DateTime"/>
      </xsd:simpleType>
    </xsd:element>
    <xsd:element name="SDNumOfSignatures" ma:index="26" nillable="true" ma:displayName="מספר חתימות" ma:internalName="SDNumOfSignatures">
      <xsd:simpleType>
        <xsd:restriction base="dms:Number"/>
      </xsd:simpleType>
    </xsd:element>
    <xsd:element name="SDSignersLogins" ma:index="27" nillable="true" ma:displayName="חותם המסמך" ma:internalName="SDSignersLogins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F97AD509-00D5-4F07-80EB-EACE7A66253B" elementFormDefault="qualified">
    <xsd:import namespace="http://schemas.microsoft.com/office/2006/documentManagement/types"/>
    <xsd:element name="Tik_Num" ma:index="9" nillable="true" ma:displayName="רישוי תויק בתיק" ma:description="אגף הרישוי&#10;לשכת הדובר" ma:internalName="Tik_Num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DDC3108E-4D0C-456C-B9E2-45DA5ED0EE06" elementFormDefault="qualified">
    <xsd:import namespace="http://schemas.microsoft.com/office/2006/documentManagement/types"/>
    <xsd:element name="address" ma:index="10" nillable="true" ma:displayName="רישוי כתובת" ma:description="אגף הרישוי" ma:internalName="address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E43241BB-8F4D-4274-A508-D78F70CFE5C6" elementFormDefault="qualified">
    <xsd:import namespace="http://schemas.microsoft.com/office/2006/documentManagement/types"/>
    <xsd:element name="close" ma:index="11" nillable="true" ma:displayName="סגור?" ma:default="____" ma:description="לשכת המנהל הכללי&#10;אגף הרישוי - מחוז דרום&#10;אגף רישוי - ירושלים" ma:format="Dropdown" ma:internalName="close">
      <xsd:simpleType>
        <xsd:restriction base="dms:Choice">
          <xsd:enumeration value="____"/>
          <xsd:enumeration value="כן"/>
          <xsd:enumeration value="לא"/>
        </xsd:restriction>
      </xsd:simpleType>
    </xsd:element>
  </xsd:schema>
  <xsd:schema xmlns:xsd="http://www.w3.org/2001/XMLSchema" xmlns:dms="http://schemas.microsoft.com/office/2006/documentManagement/types" targetNamespace="36C2E93F-EAEF-48E9-931A-8CA4177DEA50" elementFormDefault="qualified">
    <xsd:import namespace="http://schemas.microsoft.com/office/2006/documentManagement/types"/>
    <xsd:element name="_x05e9__x05dd__x0020__x05d4__x05e0__x05de__x05e2__x05df_" ma:index="12" nillable="true" ma:displayName="תעב שם הנמען" ma:internalName="_x05e9__x05dd__x0020__x05d4__x05e0__x05de__x05e2__x05df_">
      <xsd:simpleType>
        <xsd:restriction base="dms:Text">
          <xsd:maxLength value="255"/>
        </xsd:restriction>
      </xsd:simpleType>
    </xsd:element>
    <xsd:element name="Tfkid" ma:index="13" nillable="true" ma:displayName="תעב תפקיד" ma:internalName="Tfkid">
      <xsd:simpleType>
        <xsd:restriction base="dms:Text">
          <xsd:maxLength value="255"/>
        </xsd:restriction>
      </xsd:simpleType>
    </xsd:element>
    <xsd:element name="_x05e1__x05d9__x05de__x05d5__x05db__x05d9__x05df__x0020__x05d4__x05e4__x05e0__x05d9__x05d4_" ma:index="16" nillable="true" ma:displayName="תעב סימוכין הפניה" ma:internalName="_x05e1__x05d9__x05de__x05d5__x05db__x05d9__x05df__x0020__x05d4__x05e4__x05e0__x05d9__x05d4_">
      <xsd:simpleType>
        <xsd:restriction base="dms:Text">
          <xsd:maxLength value="255"/>
        </xsd:restriction>
      </xsd:simpleType>
    </xsd:element>
    <xsd:element name="city" ma:index="18" nillable="true" ma:displayName="תעב עיר" ma:internalName="city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7027D043-7E3D-4118-B6F4-D3AE8789683F" elementFormDefault="qualified">
    <xsd:import namespace="http://schemas.microsoft.com/office/2006/documentManagement/types"/>
    <xsd:element name="Print" ma:index="14" nillable="true" ma:displayName="תעב (מינהל יבשה) הודפס על ידי" ma:description="אגף תעבורה - מינהל יבשה  &#10;" ma:format="Dropdown" ma:internalName="Print">
      <xsd:simpleType>
        <xsd:restriction base="dms:Choice">
          <xsd:enumeration value="אושרת זיו"/>
          <xsd:enumeration value="אסתר אלבאום"/>
          <xsd:enumeration value="אתי דביר"/>
          <xsd:enumeration value="לילי יעקובי"/>
          <xsd:enumeration value="בת שבע אוגרן"/>
          <xsd:enumeration value="שרונה קרסגי"/>
          <xsd:enumeration value="לאה בנימין"/>
          <xsd:enumeration value="טלי גדליהו"/>
          <xsd:enumeration value="מורן עמר"/>
          <xsd:enumeration value="אורלי יצחק"/>
          <xsd:enumeration value="לימור אוחנה"/>
          <xsd:enumeration value="מיכל כרמלי"/>
          <xsd:enumeration value="לבנה וקנין"/>
          <xsd:enumeration value="רונית אשכנזי"/>
          <xsd:enumeration value="דרור גנון"/>
          <xsd:enumeration value="רונית הראלי"/>
          <xsd:enumeration value="משה יצחקי"/>
          <xsd:enumeration value="שירי שמואל"/>
          <xsd:enumeration value="שירלי שמואל"/>
        </xsd:restriction>
      </xsd:simpleType>
    </xsd:element>
    <xsd:element name="company0" ma:index="15" nillable="true" ma:displayName="ארגון" ma:default="" ma:description="אגף תעבורה - מינהל יבשה  &#10;" ma:internalName="company0">
      <xsd:simpleType>
        <xsd:restriction base="dms:Text">
          <xsd:maxLength value="255"/>
        </xsd:restriction>
      </xsd:simpleType>
    </xsd:element>
    <xsd:element name="_x05de__x05d9__x05dc__x05d5__x05ea__x0020__x05de__x05e4__x05ea__x05d7_" ma:index="17" nillable="true" ma:displayName="תעב (מינהל יבשה) מילות מפתח" ma:description="אגף תעבורה - מינהל יבשה  &#10;" ma:internalName="_x05de__x05d9__x05dc__x05d5__x05ea__x0020__x05de__x05e4__x05ea__x05d7_">
      <xsd:simpleType>
        <xsd:restriction base="dms:Text">
          <xsd:maxLength value="255"/>
        </xsd:restriction>
      </xsd:simpleType>
    </xsd:element>
    <xsd:element name="DateClose" ma:index="19" nillable="true" ma:displayName="תעב (מינהל יבשה) תאריך סגירה" ma:description="אגף תעבורה - מינהל יבשה  &#10;" ma:format="DateOnly" ma:internalName="DateClose">
      <xsd:simpleType>
        <xsd:restriction base="dms:DateTime"/>
      </xsd:simpleType>
    </xsd:element>
    <xsd:element name="Idkun" ma:index="20" nillable="true" ma:displayName="תעב (מינהל יבשה) עודכן על ידי" ma:default="________" ma:description="אגף תעבורה - מינהל יבשה  &#10;" ma:format="Dropdown" ma:internalName="Idkun">
      <xsd:simpleType>
        <xsd:restriction base="dms:Choice">
          <xsd:enumeration value="________"/>
          <xsd:enumeration value="אושרת זיו"/>
          <xsd:enumeration value="אינסה סוסקין"/>
          <xsd:enumeration value="לילי יעקובי"/>
          <xsd:enumeration value="בת שבע אוגרן"/>
          <xsd:enumeration value="שרונה קרסגי"/>
          <xsd:enumeration value="לאה בנימין"/>
          <xsd:enumeration value="טלי גדליהו"/>
          <xsd:enumeration value="מורן עמר"/>
          <xsd:enumeration value="אתי דביר"/>
          <xsd:enumeration value="אורלי יצחק"/>
          <xsd:enumeration value="לימור אוחנה"/>
          <xsd:enumeration value="מיכל כרמלי"/>
          <xsd:enumeration value="לבנה וקנין"/>
          <xsd:enumeration value="דרור גנון"/>
          <xsd:enumeration value="רונית הראלי"/>
          <xsd:enumeration value="משה יצחקי"/>
          <xsd:enumeration value="שירי שמואל"/>
          <xsd:enumeration value="שירלי שמואל"/>
          <xsd:enumeration value="רונית אשכנזי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42145-2267-4434-8A74-AE64A2AA13F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8B483A8-679F-4A5C-8F45-C0A8D7B2F7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3FE2FA-FF1B-48D5-BB18-F9A889415CB6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3d10c457-7b7e-44fc-9b73-5b1adee5d9e6"/>
    <ds:schemaRef ds:uri="F97AD509-00D5-4F07-80EB-EACE7A66253B"/>
    <ds:schemaRef ds:uri="DDC3108E-4D0C-456C-B9E2-45DA5ED0EE06"/>
    <ds:schemaRef ds:uri="E43241BB-8F4D-4274-A508-D78F70CFE5C6"/>
    <ds:schemaRef ds:uri="36C2E93F-EAEF-48E9-931A-8CA4177DEA50"/>
    <ds:schemaRef ds:uri="7027D043-7E3D-4118-B6F4-D3AE8789683F"/>
  </ds:schemaRefs>
</ds:datastoreItem>
</file>

<file path=customXml/itemProps4.xml><?xml version="1.0" encoding="utf-8"?>
<ds:datastoreItem xmlns:ds="http://schemas.openxmlformats.org/officeDocument/2006/customXml" ds:itemID="{F7192646-E530-4905-AE1D-C227830ED9B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לוגו%2520אבישי%2520דרורי-2.dot</Template>
  <TotalTime>0</TotalTime>
  <Pages>1</Pages>
  <Words>83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פרוטוקול וועדת מכרזים לתשתיות ולרשות הארצית תנאי סף חברות בקרה</vt:lpstr>
      <vt:lpstr>פרוטוקול וועדת מכרזים לתשתיות ולרשות הארצית תנאי סף חברות בקרה</vt:lpstr>
    </vt:vector>
  </TitlesOfParts>
  <Company>משרד התחבורה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וועדת מכרזים לתשתיות ולרשות הארצית תנאי סף חברות בקרה</dc:title>
  <dc:subject>לוגו אילנה טלבי</dc:subject>
  <dc:creator>dvoram</dc:creator>
  <cp:keywords/>
  <cp:lastModifiedBy>972545663711</cp:lastModifiedBy>
  <cp:revision>2</cp:revision>
  <cp:lastPrinted>2018-03-26T07:55:00Z</cp:lastPrinted>
  <dcterms:created xsi:type="dcterms:W3CDTF">2020-11-10T12:19:00Z</dcterms:created>
  <dcterms:modified xsi:type="dcterms:W3CDTF">2020-11-10T12:19:00Z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deProfile">
    <vt:lpwstr>226</vt:lpwstr>
  </property>
  <property fmtid="{D5CDD505-2E9C-101B-9397-08002B2CF9AE}" pid="3" name="SDOriginalID">
    <vt:lpwstr/>
  </property>
  <property fmtid="{D5CDD505-2E9C-101B-9397-08002B2CF9AE}" pid="4" name="AutoNumber">
    <vt:lpwstr/>
  </property>
  <property fmtid="{D5CDD505-2E9C-101B-9397-08002B2CF9AE}" pid="5" name="SDDocDate">
    <vt:lpwstr/>
  </property>
  <property fmtid="{D5CDD505-2E9C-101B-9397-08002B2CF9AE}" pid="6" name="SDHebDate">
    <vt:lpwstr/>
  </property>
  <property fmtid="{D5CDD505-2E9C-101B-9397-08002B2CF9AE}" pid="7" name="SDCategories">
    <vt:lpwstr/>
  </property>
  <property fmtid="{D5CDD505-2E9C-101B-9397-08002B2CF9AE}" pid="8" name="SDAuthor">
    <vt:lpwstr/>
  </property>
  <property fmtid="{D5CDD505-2E9C-101B-9397-08002B2CF9AE}" pid="9" name="Tik_Num">
    <vt:lpwstr/>
  </property>
  <property fmtid="{D5CDD505-2E9C-101B-9397-08002B2CF9AE}" pid="10" name="close">
    <vt:lpwstr>____</vt:lpwstr>
  </property>
  <property fmtid="{D5CDD505-2E9C-101B-9397-08002B2CF9AE}" pid="11" name="SDRemark">
    <vt:lpwstr/>
  </property>
  <property fmtid="{D5CDD505-2E9C-101B-9397-08002B2CF9AE}" pid="12" name="SDOfflineTo">
    <vt:lpwstr/>
  </property>
  <property fmtid="{D5CDD505-2E9C-101B-9397-08002B2CF9AE}" pid="13" name="SDDistList">
    <vt:lpwstr/>
  </property>
  <property fmtid="{D5CDD505-2E9C-101B-9397-08002B2CF9AE}" pid="14" name="SDDistDate">
    <vt:lpwstr/>
  </property>
  <property fmtid="{D5CDD505-2E9C-101B-9397-08002B2CF9AE}" pid="15" name="STHasReminders">
    <vt:lpwstr>0</vt:lpwstr>
  </property>
  <property fmtid="{D5CDD505-2E9C-101B-9397-08002B2CF9AE}" pid="16" name="SDLink">
    <vt:lpwstr>, </vt:lpwstr>
  </property>
  <property fmtid="{D5CDD505-2E9C-101B-9397-08002B2CF9AE}" pid="17" name="Hearot">
    <vt:lpwstr/>
  </property>
  <property fmtid="{D5CDD505-2E9C-101B-9397-08002B2CF9AE}" pid="18" name="Name_Pone">
    <vt:lpwstr/>
  </property>
  <property fmtid="{D5CDD505-2E9C-101B-9397-08002B2CF9AE}" pid="19" name="Status_Havara">
    <vt:lpwstr/>
  </property>
  <property fmtid="{D5CDD505-2E9C-101B-9397-08002B2CF9AE}" pid="20" name="butza">
    <vt:lpwstr/>
  </property>
  <property fmtid="{D5CDD505-2E9C-101B-9397-08002B2CF9AE}" pid="21" name="Numerator_Old">
    <vt:lpwstr/>
  </property>
  <property fmtid="{D5CDD505-2E9C-101B-9397-08002B2CF9AE}" pid="22" name="Name_Hoavar">
    <vt:lpwstr/>
  </property>
  <property fmtid="{D5CDD505-2E9C-101B-9397-08002B2CF9AE}" pid="23" name="HebrewDate">
    <vt:lpwstr/>
  </property>
  <property fmtid="{D5CDD505-2E9C-101B-9397-08002B2CF9AE}" pid="24" name="Date_Huavar">
    <vt:lpwstr/>
  </property>
  <property fmtid="{D5CDD505-2E9C-101B-9397-08002B2CF9AE}" pid="25" name="SDSenderName">
    <vt:lpwstr/>
  </property>
  <property fmtid="{D5CDD505-2E9C-101B-9397-08002B2CF9AE}" pid="26" name="SDToList">
    <vt:lpwstr/>
  </property>
  <property fmtid="{D5CDD505-2E9C-101B-9397-08002B2CF9AE}" pid="27" name="SDCCList">
    <vt:lpwstr/>
  </property>
  <property fmtid="{D5CDD505-2E9C-101B-9397-08002B2CF9AE}" pid="28" name="date_kabala">
    <vt:lpwstr/>
  </property>
  <property fmtid="{D5CDD505-2E9C-101B-9397-08002B2CF9AE}" pid="29" name="nisreku">
    <vt:lpwstr/>
  </property>
  <property fmtid="{D5CDD505-2E9C-101B-9397-08002B2CF9AE}" pid="30" name="tipul">
    <vt:lpwstr/>
  </property>
  <property fmtid="{D5CDD505-2E9C-101B-9397-08002B2CF9AE}" pid="31" name="gniza">
    <vt:lpwstr/>
  </property>
  <property fmtid="{D5CDD505-2E9C-101B-9397-08002B2CF9AE}" pid="32" name="mehandesim">
    <vt:lpwstr/>
  </property>
  <property fmtid="{D5CDD505-2E9C-101B-9397-08002B2CF9AE}" pid="33" name="STStatus">
    <vt:lpwstr/>
  </property>
  <property fmtid="{D5CDD505-2E9C-101B-9397-08002B2CF9AE}" pid="34" name="STResponsible">
    <vt:lpwstr/>
  </property>
  <property fmtid="{D5CDD505-2E9C-101B-9397-08002B2CF9AE}" pid="35" name="STAssignedTo">
    <vt:lpwstr/>
  </property>
  <property fmtid="{D5CDD505-2E9C-101B-9397-08002B2CF9AE}" pid="36" name="STOpener">
    <vt:lpwstr/>
  </property>
  <property fmtid="{D5CDD505-2E9C-101B-9397-08002B2CF9AE}" pid="37" name="STPriority">
    <vt:lpwstr/>
  </property>
  <property fmtid="{D5CDD505-2E9C-101B-9397-08002B2CF9AE}" pid="38" name="STTaskDate">
    <vt:lpwstr>2008-01-14T00:00:00Z</vt:lpwstr>
  </property>
  <property fmtid="{D5CDD505-2E9C-101B-9397-08002B2CF9AE}" pid="39" name="STDueDate">
    <vt:lpwstr/>
  </property>
  <property fmtid="{D5CDD505-2E9C-101B-9397-08002B2CF9AE}" pid="40" name="STStartDate">
    <vt:lpwstr/>
  </property>
  <property fmtid="{D5CDD505-2E9C-101B-9397-08002B2CF9AE}" pid="41" name="STContent">
    <vt:lpwstr/>
  </property>
  <property fmtid="{D5CDD505-2E9C-101B-9397-08002B2CF9AE}" pid="42" name="STChanged">
    <vt:lpwstr>0</vt:lpwstr>
  </property>
  <property fmtid="{D5CDD505-2E9C-101B-9397-08002B2CF9AE}" pid="43" name="STEvents">
    <vt:lpwstr/>
  </property>
  <property fmtid="{D5CDD505-2E9C-101B-9397-08002B2CF9AE}" pid="44" name="STMsgToAssigned">
    <vt:lpwstr>0</vt:lpwstr>
  </property>
  <property fmtid="{D5CDD505-2E9C-101B-9397-08002B2CF9AE}" pid="45" name="STMsgToAuthor">
    <vt:lpwstr>0</vt:lpwstr>
  </property>
  <property fmtid="{D5CDD505-2E9C-101B-9397-08002B2CF9AE}" pid="46" name="STMailEveryChange">
    <vt:lpwstr>0</vt:lpwstr>
  </property>
  <property fmtid="{D5CDD505-2E9C-101B-9397-08002B2CF9AE}" pid="47" name="STHasChildren">
    <vt:lpwstr>0</vt:lpwstr>
  </property>
  <property fmtid="{D5CDD505-2E9C-101B-9397-08002B2CF9AE}" pid="48" name="NameSendPnimi">
    <vt:lpwstr/>
  </property>
  <property fmtid="{D5CDD505-2E9C-101B-9397-08002B2CF9AE}" pid="49" name="tiktest">
    <vt:lpwstr/>
  </property>
  <property fmtid="{D5CDD505-2E9C-101B-9397-08002B2CF9AE}" pid="50" name=".">
    <vt:lpwstr/>
  </property>
  <property fmtid="{D5CDD505-2E9C-101B-9397-08002B2CF9AE}" pid="51" name="Rashut">
    <vt:lpwstr/>
  </property>
  <property fmtid="{D5CDD505-2E9C-101B-9397-08002B2CF9AE}" pid="52" name="Project">
    <vt:lpwstr/>
  </property>
  <property fmtid="{D5CDD505-2E9C-101B-9397-08002B2CF9AE}" pid="53" name="Planner">
    <vt:lpwstr/>
  </property>
  <property fmtid="{D5CDD505-2E9C-101B-9397-08002B2CF9AE}" pid="54" name="Hesder">
    <vt:lpwstr/>
  </property>
  <property fmtid="{D5CDD505-2E9C-101B-9397-08002B2CF9AE}" pid="55" name="Deliver">
    <vt:lpwstr/>
  </property>
  <property fmtid="{D5CDD505-2E9C-101B-9397-08002B2CF9AE}" pid="56" name="Approval">
    <vt:lpwstr/>
  </property>
  <property fmtid="{D5CDD505-2E9C-101B-9397-08002B2CF9AE}" pid="57" name="Place">
    <vt:lpwstr/>
  </property>
  <property fmtid="{D5CDD505-2E9C-101B-9397-08002B2CF9AE}" pid="58" name="CityDoc">
    <vt:lpwstr/>
  </property>
  <property fmtid="{D5CDD505-2E9C-101B-9397-08002B2CF9AE}" pid="59" name="נסיון">
    <vt:lpwstr/>
  </property>
  <property fmtid="{D5CDD505-2E9C-101B-9397-08002B2CF9AE}" pid="60" name="DateRemove1">
    <vt:lpwstr/>
  </property>
  <property fmtid="{D5CDD505-2E9C-101B-9397-08002B2CF9AE}" pid="61" name="WritwBy2">
    <vt:lpwstr/>
  </property>
  <property fmtid="{D5CDD505-2E9C-101B-9397-08002B2CF9AE}" pid="62" name="WritwBy3">
    <vt:lpwstr/>
  </property>
  <property fmtid="{D5CDD505-2E9C-101B-9397-08002B2CF9AE}" pid="63" name="WritwBy4">
    <vt:lpwstr/>
  </property>
  <property fmtid="{D5CDD505-2E9C-101B-9397-08002B2CF9AE}" pid="64" name="DateRemove2">
    <vt:lpwstr/>
  </property>
  <property fmtid="{D5CDD505-2E9C-101B-9397-08002B2CF9AE}" pid="65" name="DateRemove3">
    <vt:lpwstr/>
  </property>
  <property fmtid="{D5CDD505-2E9C-101B-9397-08002B2CF9AE}" pid="66" name="DateRemove4">
    <vt:lpwstr/>
  </property>
  <property fmtid="{D5CDD505-2E9C-101B-9397-08002B2CF9AE}" pid="67" name="Remark1">
    <vt:lpwstr/>
  </property>
  <property fmtid="{D5CDD505-2E9C-101B-9397-08002B2CF9AE}" pid="68" name="Remark2">
    <vt:lpwstr/>
  </property>
  <property fmtid="{D5CDD505-2E9C-101B-9397-08002B2CF9AE}" pid="69" name="Remark3">
    <vt:lpwstr/>
  </property>
  <property fmtid="{D5CDD505-2E9C-101B-9397-08002B2CF9AE}" pid="70" name="Remark4">
    <vt:lpwstr/>
  </property>
  <property fmtid="{D5CDD505-2E9C-101B-9397-08002B2CF9AE}" pid="71" name="writer1">
    <vt:lpwstr/>
  </property>
  <property fmtid="{D5CDD505-2E9C-101B-9397-08002B2CF9AE}" pid="72" name="STToKnowUsers">
    <vt:lpwstr/>
  </property>
  <property fmtid="{D5CDD505-2E9C-101B-9397-08002B2CF9AE}" pid="73" name="STEventsForExcel">
    <vt:lpwstr/>
  </property>
  <property fmtid="{D5CDD505-2E9C-101B-9397-08002B2CF9AE}" pid="74" name="STChildOfMultiChildTask">
    <vt:lpwstr>0</vt:lpwstr>
  </property>
  <property fmtid="{D5CDD505-2E9C-101B-9397-08002B2CF9AE}" pid="75" name="city">
    <vt:lpwstr/>
  </property>
  <property fmtid="{D5CDD505-2E9C-101B-9397-08002B2CF9AE}" pid="76" name="שם הנמען">
    <vt:lpwstr/>
  </property>
  <property fmtid="{D5CDD505-2E9C-101B-9397-08002B2CF9AE}" pid="77" name="address">
    <vt:lpwstr/>
  </property>
  <property fmtid="{D5CDD505-2E9C-101B-9397-08002B2CF9AE}" pid="78" name="Print">
    <vt:lpwstr/>
  </property>
  <property fmtid="{D5CDD505-2E9C-101B-9397-08002B2CF9AE}" pid="79" name="Tfkid">
    <vt:lpwstr/>
  </property>
  <property fmtid="{D5CDD505-2E9C-101B-9397-08002B2CF9AE}" pid="80" name="סימוכין הפניה">
    <vt:lpwstr/>
  </property>
  <property fmtid="{D5CDD505-2E9C-101B-9397-08002B2CF9AE}" pid="81" name="מילות מפתח">
    <vt:lpwstr/>
  </property>
  <property fmtid="{D5CDD505-2E9C-101B-9397-08002B2CF9AE}" pid="82" name="company0">
    <vt:lpwstr/>
  </property>
  <property fmtid="{D5CDD505-2E9C-101B-9397-08002B2CF9AE}" pid="83" name="Idkun">
    <vt:lpwstr>________</vt:lpwstr>
  </property>
  <property fmtid="{D5CDD505-2E9C-101B-9397-08002B2CF9AE}" pid="84" name="ContentTypeId">
    <vt:lpwstr>0x010100FB48C45A811D2747BBAEB984310884C24100FB609EA468364F4EBD33752751F100C3</vt:lpwstr>
  </property>
  <property fmtid="{D5CDD505-2E9C-101B-9397-08002B2CF9AE}" pid="85" name="ContentType">
    <vt:lpwstr>מינהל יבשה - דואר יוצא</vt:lpwstr>
  </property>
  <property fmtid="{D5CDD505-2E9C-101B-9397-08002B2CF9AE}" pid="86" name="SDCategoryID">
    <vt:lpwstr/>
  </property>
  <property fmtid="{D5CDD505-2E9C-101B-9397-08002B2CF9AE}" pid="87" name="SDAsmachta">
    <vt:lpwstr/>
  </property>
  <property fmtid="{D5CDD505-2E9C-101B-9397-08002B2CF9AE}" pid="88" name="DocType">
    <vt:lpwstr/>
  </property>
  <property fmtid="{D5CDD505-2E9C-101B-9397-08002B2CF9AE}" pid="89" name="Close0">
    <vt:lpwstr/>
  </property>
  <property fmtid="{D5CDD505-2E9C-101B-9397-08002B2CF9AE}" pid="90" name="Address0">
    <vt:lpwstr/>
  </property>
  <property fmtid="{D5CDD505-2E9C-101B-9397-08002B2CF9AE}" pid="91" name="DateReceive">
    <vt:lpwstr/>
  </property>
  <property fmtid="{D5CDD505-2E9C-101B-9397-08002B2CF9AE}" pid="92" name="Source">
    <vt:lpwstr/>
  </property>
  <property fmtid="{D5CDD505-2E9C-101B-9397-08002B2CF9AE}" pid="93" name="Status0">
    <vt:lpwstr/>
  </property>
  <property fmtid="{D5CDD505-2E9C-101B-9397-08002B2CF9AE}" pid="94" name="Tipul0">
    <vt:lpwstr/>
  </property>
  <property fmtid="{D5CDD505-2E9C-101B-9397-08002B2CF9AE}" pid="95" name="metapel">
    <vt:lpwstr/>
  </property>
  <property fmtid="{D5CDD505-2E9C-101B-9397-08002B2CF9AE}" pid="96" name="SDImportance">
    <vt:lpwstr/>
  </property>
  <property fmtid="{D5CDD505-2E9C-101B-9397-08002B2CF9AE}" pid="97" name="SDDocumentSource">
    <vt:lpwstr/>
  </property>
  <property fmtid="{D5CDD505-2E9C-101B-9397-08002B2CF9AE}" pid="98" name="DateClose">
    <vt:lpwstr/>
  </property>
  <property fmtid="{D5CDD505-2E9C-101B-9397-08002B2CF9AE}" pid="99" name="SDSignersLogins">
    <vt:lpwstr/>
  </property>
  <property fmtid="{D5CDD505-2E9C-101B-9397-08002B2CF9AE}" pid="100" name="tdate">
    <vt:lpwstr/>
  </property>
  <property fmtid="{D5CDD505-2E9C-101B-9397-08002B2CF9AE}" pid="101" name="SDLastSigningDate">
    <vt:lpwstr/>
  </property>
  <property fmtid="{D5CDD505-2E9C-101B-9397-08002B2CF9AE}" pid="102" name="SDNumOfSignatures">
    <vt:lpwstr/>
  </property>
</Properties>
</file>